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004BA2" w14:textId="08C8A602" w:rsidR="00F54053" w:rsidRDefault="00F54053" w:rsidP="00F54053">
      <w:pPr>
        <w:spacing w:after="217" w:line="259" w:lineRule="auto"/>
        <w:ind w:left="30"/>
        <w:jc w:val="center"/>
      </w:pPr>
      <w:r>
        <w:rPr>
          <w:rFonts w:ascii="Calibri" w:eastAsia="Calibri" w:hAnsi="Calibri" w:cs="Calibri"/>
          <w:b/>
        </w:rPr>
        <w:t xml:space="preserve">EMPEZAR A VENDER CON PIXEL </w:t>
      </w:r>
    </w:p>
    <w:p w14:paraId="03622A58" w14:textId="5906B1B0" w:rsidR="00F54053" w:rsidRDefault="00F54053" w:rsidP="00F54053">
      <w:pPr>
        <w:ind w:left="-5"/>
      </w:pPr>
      <w:r>
        <w:t>Una vez encendido el POS</w:t>
      </w:r>
      <w:r w:rsidR="005B1A84">
        <w:t>,</w:t>
      </w:r>
      <w:r>
        <w:t xml:space="preserve"> aparecerá después de uno o dos minutos la pantalla de Pixel, lo primero que hay que tener en cuenta para empezar a vender es que la fecha y hora sean las correctas, de no serlo es necesario reportarlo al administrador siguiendo los procedimientos de solución de problemas de pixel. </w:t>
      </w:r>
    </w:p>
    <w:p w14:paraId="70DB92D6" w14:textId="77777777" w:rsidR="005B1A84" w:rsidRDefault="005B1A84" w:rsidP="00F54053">
      <w:pPr>
        <w:ind w:left="-5"/>
      </w:pPr>
    </w:p>
    <w:p w14:paraId="44EFE531" w14:textId="6E6A667D" w:rsidR="00F54053" w:rsidRDefault="005B1A84" w:rsidP="005B1A84">
      <w:pPr>
        <w:spacing w:after="163" w:line="259" w:lineRule="auto"/>
        <w:ind w:left="-8" w:right="1444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E82F39D" wp14:editId="0A842FBA">
                <wp:simplePos x="0" y="0"/>
                <wp:positionH relativeFrom="column">
                  <wp:posOffset>5251769</wp:posOffset>
                </wp:positionH>
                <wp:positionV relativeFrom="paragraph">
                  <wp:posOffset>950277</wp:posOffset>
                </wp:positionV>
                <wp:extent cx="609600" cy="390525"/>
                <wp:effectExtent l="0" t="23813" r="33338" b="14287"/>
                <wp:wrapNone/>
                <wp:docPr id="3" name="Flecha: a la derecha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609600" cy="390525"/>
                        </a:xfrm>
                        <a:prstGeom prst="rightArrow">
                          <a:avLst/>
                        </a:prstGeom>
                        <a:solidFill>
                          <a:schemeClr val="accent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60CFDFC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Flecha: a la derecha 3" o:spid="_x0000_s1026" type="#_x0000_t13" style="position:absolute;margin-left:413.55pt;margin-top:74.8pt;width:48pt;height:30.75pt;rotation:-90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" adj="14681" fillcolor="#c0504d [3205]" strokecolor="#243f60 [1604]" strokeweight="2pt">
                <v:stroke endcap="round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780B478" wp14:editId="266703BA">
            <wp:extent cx="6120765" cy="3441065"/>
            <wp:effectExtent l="0" t="0" r="0" b="698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44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54053">
        <w:t xml:space="preserve"> </w:t>
      </w:r>
    </w:p>
    <w:p w14:paraId="0ECBA172" w14:textId="3EC834DD" w:rsidR="00F54053" w:rsidRDefault="00F54053" w:rsidP="00F54053">
      <w:pPr>
        <w:ind w:left="-5"/>
      </w:pPr>
      <w:r>
        <w:t xml:space="preserve">Una vez verificadas la fecha y la hora, se tendrá que asignar el cajero, esto se deberá hacer solamente al iniciar el POS en la mañana, después de haber iniciado el día </w:t>
      </w:r>
      <w:r w:rsidR="005B1A84">
        <w:t>de ventas.</w:t>
      </w:r>
      <w:r>
        <w:t xml:space="preserve"> </w:t>
      </w:r>
      <w:proofErr w:type="spellStart"/>
      <w:r w:rsidR="005B1A84">
        <w:t>C</w:t>
      </w:r>
      <w:r>
        <w:t>lick</w:t>
      </w:r>
      <w:proofErr w:type="spellEnd"/>
      <w:r>
        <w:t xml:space="preserve"> en Asignar Cajero</w:t>
      </w:r>
      <w:r w:rsidR="005B1A84">
        <w:t xml:space="preserve"> e ingresar la contraseña</w:t>
      </w:r>
      <w:r>
        <w:t xml:space="preserve">.  </w:t>
      </w:r>
    </w:p>
    <w:p w14:paraId="21A0C9FE" w14:textId="77777777" w:rsidR="005B1A84" w:rsidRDefault="005B1A84" w:rsidP="00F54053">
      <w:pPr>
        <w:ind w:left="-5"/>
      </w:pPr>
    </w:p>
    <w:p w14:paraId="34FD461E" w14:textId="0B87B382" w:rsidR="00F54053" w:rsidRDefault="005B1A84" w:rsidP="00F54053">
      <w:pPr>
        <w:spacing w:after="163" w:line="259" w:lineRule="auto"/>
        <w:ind w:left="-8" w:right="1444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FFE450F" wp14:editId="4009C91D">
                <wp:simplePos x="0" y="0"/>
                <wp:positionH relativeFrom="column">
                  <wp:posOffset>3985260</wp:posOffset>
                </wp:positionH>
                <wp:positionV relativeFrom="paragraph">
                  <wp:posOffset>2485390</wp:posOffset>
                </wp:positionV>
                <wp:extent cx="657225" cy="390525"/>
                <wp:effectExtent l="0" t="19050" r="47625" b="47625"/>
                <wp:wrapNone/>
                <wp:docPr id="5" name="Flecha: a la derecha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390525"/>
                        </a:xfrm>
                        <a:prstGeom prst="rightArrow">
                          <a:avLst/>
                        </a:prstGeom>
                        <a:solidFill>
                          <a:schemeClr val="accent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54894B" id="Flecha: a la derecha 5" o:spid="_x0000_s1026" type="#_x0000_t13" style="position:absolute;margin-left:313.8pt;margin-top:195.7pt;width:51.75pt;height:30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" adj="15183" fillcolor="#c0504d [3205]" strokecolor="#243f60 [1604]" strokeweight="2pt">
                <v:stroke endcap="round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E30655A" wp14:editId="68A29C5D">
            <wp:extent cx="6120765" cy="3441065"/>
            <wp:effectExtent l="0" t="0" r="0" b="698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44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54053">
        <w:t xml:space="preserve"> </w:t>
      </w:r>
    </w:p>
    <w:p w14:paraId="5138FE90" w14:textId="52753F51" w:rsidR="00F54053" w:rsidRDefault="00F54053" w:rsidP="00F54053">
      <w:pPr>
        <w:spacing w:line="259" w:lineRule="auto"/>
        <w:ind w:left="-8" w:right="1444"/>
        <w:jc w:val="right"/>
      </w:pPr>
      <w:r>
        <w:t xml:space="preserve"> </w:t>
      </w:r>
    </w:p>
    <w:p w14:paraId="6C9B9FF1" w14:textId="610FA247" w:rsidR="00F54053" w:rsidRDefault="00F54053" w:rsidP="005B1A84">
      <w:pPr>
        <w:spacing w:line="259" w:lineRule="auto"/>
      </w:pPr>
      <w:r>
        <w:lastRenderedPageBreak/>
        <w:t xml:space="preserve"> </w:t>
      </w:r>
      <w:r w:rsidR="005B1A84">
        <w:t>Registrar</w:t>
      </w:r>
      <w:r>
        <w:t xml:space="preserve"> la entrada. </w:t>
      </w:r>
    </w:p>
    <w:p w14:paraId="2953E1CE" w14:textId="5DA11A69" w:rsidR="00F54053" w:rsidRDefault="00496CA6" w:rsidP="00F54053">
      <w:pPr>
        <w:spacing w:line="259" w:lineRule="auto"/>
        <w:ind w:left="-8" w:right="1444"/>
        <w:jc w:val="right"/>
      </w:pPr>
      <w:r>
        <w:rPr>
          <w:noProof/>
        </w:rPr>
        <w:drawing>
          <wp:inline distT="0" distB="0" distL="0" distR="0" wp14:anchorId="087F2210" wp14:editId="7CD8C59A">
            <wp:extent cx="6120765" cy="3441065"/>
            <wp:effectExtent l="0" t="0" r="0" b="698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44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54053">
        <w:t xml:space="preserve"> </w:t>
      </w:r>
    </w:p>
    <w:p w14:paraId="327A2BC0" w14:textId="5D8FCB8D" w:rsidR="00F54053" w:rsidRDefault="00F54053" w:rsidP="00496CA6">
      <w:pPr>
        <w:ind w:left="-5"/>
      </w:pPr>
      <w:r>
        <w:t xml:space="preserve">Una vez asignado el cajero aparecerá el nombre en la caja, luego de lo cual entraremos al sistema con nuestra clave  </w:t>
      </w:r>
    </w:p>
    <w:p w14:paraId="13ED341A" w14:textId="77777777" w:rsidR="00F54053" w:rsidRDefault="00F54053" w:rsidP="00F54053">
      <w:pPr>
        <w:spacing w:line="259" w:lineRule="auto"/>
      </w:pPr>
      <w:r>
        <w:t xml:space="preserve"> </w:t>
      </w:r>
    </w:p>
    <w:p w14:paraId="0DF48AA3" w14:textId="2334DD29" w:rsidR="00F54053" w:rsidRDefault="00F54053" w:rsidP="00F54053">
      <w:pPr>
        <w:ind w:left="-5"/>
      </w:pPr>
      <w:r>
        <w:t>Al ingresar al Sistema encontraremos</w:t>
      </w:r>
      <w:r w:rsidR="00496CA6">
        <w:t xml:space="preserve">, el mapa de piso con sus respectivas mesas, estas </w:t>
      </w:r>
      <w:r>
        <w:t xml:space="preserve">se </w:t>
      </w:r>
      <w:r w:rsidR="00945402">
        <w:t>asignarán</w:t>
      </w:r>
      <w:r>
        <w:t xml:space="preserve"> a los clientes conforme estén disponibles, en caso de no asignarse ninguna </w:t>
      </w:r>
      <w:r w:rsidR="00F654C2">
        <w:t xml:space="preserve">mesa se puede </w:t>
      </w:r>
      <w:r>
        <w:t>utiliza</w:t>
      </w:r>
      <w:r w:rsidR="00F654C2">
        <w:t>r</w:t>
      </w:r>
      <w:r>
        <w:t xml:space="preserve"> la opción de Orden Rápida. </w:t>
      </w:r>
    </w:p>
    <w:p w14:paraId="797743BD" w14:textId="704CDA73" w:rsidR="00F54053" w:rsidRDefault="00945402" w:rsidP="00F54053">
      <w:pPr>
        <w:spacing w:after="8" w:line="259" w:lineRule="auto"/>
        <w:ind w:left="-8" w:right="1444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F65661D" wp14:editId="39AEC673">
                <wp:simplePos x="0" y="0"/>
                <wp:positionH relativeFrom="column">
                  <wp:posOffset>5461318</wp:posOffset>
                </wp:positionH>
                <wp:positionV relativeFrom="paragraph">
                  <wp:posOffset>2746693</wp:posOffset>
                </wp:positionV>
                <wp:extent cx="342900" cy="219075"/>
                <wp:effectExtent l="4762" t="0" r="42863" b="42862"/>
                <wp:wrapNone/>
                <wp:docPr id="8" name="Flecha: a la derecha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42900" cy="219075"/>
                        </a:xfrm>
                        <a:prstGeom prst="rightArrow">
                          <a:avLst/>
                        </a:prstGeom>
                        <a:solidFill>
                          <a:schemeClr val="accent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70EE3F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Flecha: a la derecha 8" o:spid="_x0000_s1026" type="#_x0000_t13" style="position:absolute;margin-left:430.05pt;margin-top:216.3pt;width:27pt;height:17.25pt;rotation:90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" adj="14700" fillcolor="#c0504d [3205]" strokecolor="#243f60 [1604]" strokeweight="2pt">
                <v:stroke endcap="round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F28A6DB" wp14:editId="4913872B">
                <wp:simplePos x="0" y="0"/>
                <wp:positionH relativeFrom="column">
                  <wp:posOffset>118110</wp:posOffset>
                </wp:positionH>
                <wp:positionV relativeFrom="paragraph">
                  <wp:posOffset>1975485</wp:posOffset>
                </wp:positionV>
                <wp:extent cx="390525" cy="228600"/>
                <wp:effectExtent l="0" t="19050" r="47625" b="38100"/>
                <wp:wrapNone/>
                <wp:docPr id="2" name="Flecha: a la derecha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228600"/>
                        </a:xfrm>
                        <a:prstGeom prst="rightArrow">
                          <a:avLst/>
                        </a:prstGeom>
                        <a:solidFill>
                          <a:schemeClr val="accent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0B8773" id="Flecha: a la derecha 2" o:spid="_x0000_s1026" type="#_x0000_t13" style="position:absolute;margin-left:9.3pt;margin-top:155.55pt;width:30.75pt;height:18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" adj="15278" fillcolor="#c0504d [3205]" strokecolor="#243f60 [1604]" strokeweight="2pt">
                <v:stroke endcap="round"/>
              </v:shape>
            </w:pict>
          </mc:Fallback>
        </mc:AlternateContent>
      </w:r>
      <w:r w:rsidR="00496CA6">
        <w:rPr>
          <w:noProof/>
        </w:rPr>
        <w:drawing>
          <wp:inline distT="0" distB="0" distL="0" distR="0" wp14:anchorId="5E13EDAB" wp14:editId="6AF3D8C8">
            <wp:extent cx="6120765" cy="3441065"/>
            <wp:effectExtent l="0" t="0" r="0" b="698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44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54053">
        <w:t xml:space="preserve"> </w:t>
      </w:r>
    </w:p>
    <w:p w14:paraId="6F6E9029" w14:textId="7FBBFE31" w:rsidR="00F54053" w:rsidRDefault="00F54053" w:rsidP="00F54053">
      <w:pPr>
        <w:ind w:left="-5"/>
      </w:pPr>
      <w:r>
        <w:t>Una vez dentro encontramos las opciones para realizar la venta, lo primero que se hace es asignar un cliente</w:t>
      </w:r>
      <w:r w:rsidR="00A90C7E">
        <w:t xml:space="preserve"> a la cuenta que ya debe estar ingresado el pedido por </w:t>
      </w:r>
      <w:proofErr w:type="spellStart"/>
      <w:r w:rsidR="00A90C7E">
        <w:t>el</w:t>
      </w:r>
      <w:proofErr w:type="spellEnd"/>
      <w:r w:rsidR="00A90C7E">
        <w:t xml:space="preserve"> mesero</w:t>
      </w:r>
      <w:r>
        <w:t xml:space="preserve">. </w:t>
      </w:r>
    </w:p>
    <w:p w14:paraId="7F9D6150" w14:textId="23EAFB35" w:rsidR="00F54053" w:rsidRDefault="00B068D1" w:rsidP="00F54053">
      <w:pPr>
        <w:spacing w:line="259" w:lineRule="auto"/>
        <w:ind w:left="-8" w:right="1444"/>
        <w:jc w:val="righ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0BE2897" wp14:editId="76AE9DDC">
                <wp:simplePos x="0" y="0"/>
                <wp:positionH relativeFrom="column">
                  <wp:posOffset>1584643</wp:posOffset>
                </wp:positionH>
                <wp:positionV relativeFrom="paragraph">
                  <wp:posOffset>2476183</wp:posOffset>
                </wp:positionV>
                <wp:extent cx="266700" cy="200025"/>
                <wp:effectExtent l="14287" t="4763" r="33338" b="33337"/>
                <wp:wrapNone/>
                <wp:docPr id="13" name="Flecha: a la derecha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66700" cy="200025"/>
                        </a:xfrm>
                        <a:prstGeom prst="rightArrow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47BE27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Flecha: a la derecha 13" o:spid="_x0000_s1026" type="#_x0000_t13" style="position:absolute;margin-left:124.8pt;margin-top:195pt;width:21pt;height:15.75pt;rotation:9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" adj="13500" fillcolor="#ffc000" strokecolor="red" strokeweight="2pt">
                <v:stroke endcap="round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042FD08" wp14:editId="29F17B17">
            <wp:extent cx="6120765" cy="3441065"/>
            <wp:effectExtent l="0" t="0" r="0" b="698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44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54053">
        <w:t xml:space="preserve"> </w:t>
      </w:r>
    </w:p>
    <w:p w14:paraId="785261A2" w14:textId="77777777" w:rsidR="00B068D1" w:rsidRDefault="00B068D1" w:rsidP="00F54053">
      <w:pPr>
        <w:spacing w:after="7"/>
        <w:ind w:left="-5"/>
      </w:pPr>
    </w:p>
    <w:p w14:paraId="53AB33F8" w14:textId="298BF9E4" w:rsidR="00F54053" w:rsidRDefault="00F54053" w:rsidP="00F54053">
      <w:pPr>
        <w:spacing w:after="7"/>
        <w:ind w:left="-5"/>
      </w:pPr>
      <w:r>
        <w:t xml:space="preserve">Se abrirá una nueva ventana, se escoge el icono </w:t>
      </w:r>
      <w:r w:rsidR="00B068D1">
        <w:t xml:space="preserve">de consumidor final en el </w:t>
      </w:r>
      <w:r w:rsidR="000B2D55">
        <w:t>caso de que el cliente no desee factura</w:t>
      </w:r>
      <w:r>
        <w:t>.</w:t>
      </w:r>
    </w:p>
    <w:p w14:paraId="2901A3C0" w14:textId="5BBAFC70" w:rsidR="00B068D1" w:rsidRDefault="00B068D1" w:rsidP="00F54053">
      <w:pPr>
        <w:spacing w:after="7"/>
        <w:ind w:left="-5"/>
      </w:pPr>
    </w:p>
    <w:p w14:paraId="69F59F50" w14:textId="79F737AE" w:rsidR="00F54053" w:rsidRDefault="000B2D55" w:rsidP="00B068D1">
      <w:pPr>
        <w:spacing w:line="259" w:lineRule="auto"/>
        <w:ind w:left="-8" w:right="144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152FFF1" wp14:editId="559A6F52">
                <wp:simplePos x="0" y="0"/>
                <wp:positionH relativeFrom="column">
                  <wp:posOffset>1880235</wp:posOffset>
                </wp:positionH>
                <wp:positionV relativeFrom="paragraph">
                  <wp:posOffset>975995</wp:posOffset>
                </wp:positionV>
                <wp:extent cx="622935" cy="337820"/>
                <wp:effectExtent l="0" t="19050" r="43815" b="43180"/>
                <wp:wrapNone/>
                <wp:docPr id="15" name="Flecha: a la derecha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2935" cy="337820"/>
                        </a:xfrm>
                        <a:prstGeom prst="rightArrow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1DCA9B" id="Flecha: a la derecha 15" o:spid="_x0000_s1026" type="#_x0000_t13" style="position:absolute;margin-left:148.05pt;margin-top:76.85pt;width:49.05pt;height:26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" adj="15743" fillcolor="#ffc000" strokecolor="red" strokeweight="2pt">
                <v:stroke endcap="round"/>
              </v:shape>
            </w:pict>
          </mc:Fallback>
        </mc:AlternateContent>
      </w:r>
      <w:r w:rsidR="00B068D1">
        <w:rPr>
          <w:noProof/>
        </w:rPr>
        <w:drawing>
          <wp:inline distT="0" distB="0" distL="0" distR="0" wp14:anchorId="1131CDF6" wp14:editId="64DEDAC7">
            <wp:extent cx="6120765" cy="3441065"/>
            <wp:effectExtent l="0" t="0" r="0" b="698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44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54053">
        <w:t xml:space="preserve"> </w:t>
      </w:r>
    </w:p>
    <w:p w14:paraId="1C200640" w14:textId="139C786E" w:rsidR="000B2D55" w:rsidRDefault="000B2D55" w:rsidP="00B068D1">
      <w:pPr>
        <w:spacing w:line="259" w:lineRule="auto"/>
        <w:ind w:left="-8" w:right="1444"/>
      </w:pPr>
    </w:p>
    <w:p w14:paraId="74C4C9C2" w14:textId="765D0074" w:rsidR="000B2D55" w:rsidRDefault="000B2D55" w:rsidP="00743549">
      <w:pPr>
        <w:spacing w:line="259" w:lineRule="auto"/>
        <w:ind w:left="-8"/>
      </w:pPr>
      <w:r>
        <w:t xml:space="preserve">Se desplegará la siguiente ventana en donde están los datos del consumidor final y se </w:t>
      </w:r>
      <w:r w:rsidR="00743549">
        <w:t>e</w:t>
      </w:r>
      <w:r>
        <w:t>scogerá la opción de usar cliente de la parte inferior derecha.</w:t>
      </w:r>
    </w:p>
    <w:p w14:paraId="327767D4" w14:textId="38182903" w:rsidR="000B2D55" w:rsidRDefault="000B2D55" w:rsidP="00B068D1">
      <w:pPr>
        <w:spacing w:line="259" w:lineRule="auto"/>
        <w:ind w:left="-8" w:right="1444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4960891" wp14:editId="4A04E028">
                <wp:simplePos x="0" y="0"/>
                <wp:positionH relativeFrom="column">
                  <wp:posOffset>5508942</wp:posOffset>
                </wp:positionH>
                <wp:positionV relativeFrom="paragraph">
                  <wp:posOffset>2542859</wp:posOffset>
                </wp:positionV>
                <wp:extent cx="622935" cy="337820"/>
                <wp:effectExtent l="0" t="0" r="33972" b="33973"/>
                <wp:wrapNone/>
                <wp:docPr id="17" name="Flecha: a la derecha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622935" cy="337820"/>
                        </a:xfrm>
                        <a:prstGeom prst="rightArrow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706468" id="Flecha: a la derecha 17" o:spid="_x0000_s1026" type="#_x0000_t13" style="position:absolute;margin-left:433.75pt;margin-top:200.25pt;width:49.05pt;height:26.6pt;rotation:90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" adj="15743" fillcolor="#ffc000" strokecolor="red" strokeweight="2pt">
                <v:stroke endcap="round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B2BACE5" wp14:editId="2C2747B8">
            <wp:extent cx="6120765" cy="3441065"/>
            <wp:effectExtent l="0" t="0" r="0" b="698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44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EA20B3" w14:textId="77777777" w:rsidR="000B2D55" w:rsidRDefault="000B2D55" w:rsidP="00B068D1">
      <w:pPr>
        <w:spacing w:line="259" w:lineRule="auto"/>
        <w:ind w:left="-8" w:right="1444"/>
      </w:pPr>
    </w:p>
    <w:p w14:paraId="0EEDA153" w14:textId="19E6B241" w:rsidR="00F54053" w:rsidRDefault="000B2D55" w:rsidP="00F54053">
      <w:pPr>
        <w:ind w:left="-5"/>
      </w:pPr>
      <w:r>
        <w:t>En el caso que</w:t>
      </w:r>
      <w:r w:rsidR="00F54053">
        <w:t xml:space="preserve"> el cliente necesit</w:t>
      </w:r>
      <w:r w:rsidR="00D76BD9">
        <w:t>e</w:t>
      </w:r>
      <w:r w:rsidR="00F54053">
        <w:t xml:space="preserve"> factura</w:t>
      </w:r>
      <w:r w:rsidR="00D76BD9">
        <w:t>,</w:t>
      </w:r>
      <w:r w:rsidR="00F54053">
        <w:t xml:space="preserve"> </w:t>
      </w:r>
      <w:r>
        <w:t>se debe digitar el numero de cedula o RUC</w:t>
      </w:r>
      <w:r w:rsidR="00F54053">
        <w:t xml:space="preserve"> </w:t>
      </w:r>
      <w:r w:rsidR="00D76BD9">
        <w:t xml:space="preserve">y si </w:t>
      </w:r>
      <w:r w:rsidR="00F54053">
        <w:t xml:space="preserve">sus datos no se encuentran en el Sistema, aparecerá un mensaje al cual respondemos que </w:t>
      </w:r>
      <w:proofErr w:type="spellStart"/>
      <w:r w:rsidR="00F54053">
        <w:t>si</w:t>
      </w:r>
      <w:proofErr w:type="spellEnd"/>
      <w:r w:rsidR="00F54053">
        <w:t>, para ingresar y guardar sus datos.</w:t>
      </w:r>
    </w:p>
    <w:p w14:paraId="42512F65" w14:textId="77777777" w:rsidR="002617EC" w:rsidRDefault="002617EC" w:rsidP="00F54053">
      <w:pPr>
        <w:ind w:left="-5"/>
      </w:pPr>
    </w:p>
    <w:p w14:paraId="4D5297C9" w14:textId="4814405B" w:rsidR="00F54053" w:rsidRDefault="00D76BD9" w:rsidP="00F54053">
      <w:pPr>
        <w:spacing w:line="259" w:lineRule="auto"/>
        <w:ind w:left="-8" w:right="1444"/>
        <w:jc w:val="right"/>
      </w:pPr>
      <w:r>
        <w:rPr>
          <w:noProof/>
        </w:rPr>
        <w:drawing>
          <wp:inline distT="0" distB="0" distL="0" distR="0" wp14:anchorId="4BF5B481" wp14:editId="52B74968">
            <wp:extent cx="6120765" cy="3441065"/>
            <wp:effectExtent l="0" t="0" r="0" b="698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44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54053">
        <w:t xml:space="preserve"> </w:t>
      </w:r>
    </w:p>
    <w:p w14:paraId="7495E16B" w14:textId="77777777" w:rsidR="00F54053" w:rsidRDefault="00F54053" w:rsidP="00F54053">
      <w:pPr>
        <w:spacing w:line="259" w:lineRule="auto"/>
      </w:pPr>
      <w:r>
        <w:t xml:space="preserve"> </w:t>
      </w:r>
    </w:p>
    <w:p w14:paraId="34F5B930" w14:textId="64AAA1FF" w:rsidR="00F54053" w:rsidRDefault="00F54053" w:rsidP="00F54053">
      <w:pPr>
        <w:ind w:left="-5"/>
      </w:pPr>
      <w:r>
        <w:t>Después de esto ingresaremos en los campos de Nombre, Apellido, Dirección</w:t>
      </w:r>
      <w:r w:rsidR="00D76BD9">
        <w:t xml:space="preserve">, teléfono y correo electrónico, estos son los datos más importantes. Por </w:t>
      </w:r>
      <w:r w:rsidR="002617EC">
        <w:t>último,</w:t>
      </w:r>
      <w:r w:rsidR="00D76BD9">
        <w:t xml:space="preserve"> se escoge la opción de </w:t>
      </w:r>
      <w:r>
        <w:t xml:space="preserve">Usar </w:t>
      </w:r>
      <w:r w:rsidR="00D76BD9">
        <w:t>Cliente</w:t>
      </w:r>
      <w:r>
        <w:t xml:space="preserve">. </w:t>
      </w:r>
    </w:p>
    <w:p w14:paraId="64835F2B" w14:textId="77777777" w:rsidR="00D76BD9" w:rsidRDefault="00D76BD9" w:rsidP="00F54053">
      <w:pPr>
        <w:ind w:left="-5"/>
      </w:pPr>
    </w:p>
    <w:p w14:paraId="51CE2EE4" w14:textId="11F64551" w:rsidR="00F54053" w:rsidRDefault="007568E7" w:rsidP="00F54053">
      <w:pPr>
        <w:spacing w:after="28" w:line="259" w:lineRule="auto"/>
        <w:ind w:left="-8" w:right="1444"/>
        <w:jc w:val="righ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E120D47" wp14:editId="3E4B3440">
                <wp:simplePos x="0" y="0"/>
                <wp:positionH relativeFrom="margin">
                  <wp:posOffset>5557202</wp:posOffset>
                </wp:positionH>
                <wp:positionV relativeFrom="paragraph">
                  <wp:posOffset>2580959</wp:posOffset>
                </wp:positionV>
                <wp:extent cx="471168" cy="375920"/>
                <wp:effectExtent l="28258" t="0" r="33972" b="33973"/>
                <wp:wrapNone/>
                <wp:docPr id="24" name="Flecha: a la derecha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71168" cy="375920"/>
                        </a:xfrm>
                        <a:prstGeom prst="rightArrow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378D9C" id="Flecha: a la derecha 24" o:spid="_x0000_s1026" type="#_x0000_t13" style="position:absolute;margin-left:437.55pt;margin-top:203.25pt;width:37.1pt;height:29.6pt;rotation:90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" adj="12983" fillcolor="#ffc000" strokecolor="red" strokeweight="2pt">
                <v:stroke endcap="round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D918B8E" wp14:editId="081FDBE2">
                <wp:simplePos x="0" y="0"/>
                <wp:positionH relativeFrom="margin">
                  <wp:posOffset>3137535</wp:posOffset>
                </wp:positionH>
                <wp:positionV relativeFrom="paragraph">
                  <wp:posOffset>838200</wp:posOffset>
                </wp:positionV>
                <wp:extent cx="266700" cy="200025"/>
                <wp:effectExtent l="0" t="19050" r="38100" b="47625"/>
                <wp:wrapNone/>
                <wp:docPr id="23" name="Flecha: a la derecha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00025"/>
                        </a:xfrm>
                        <a:prstGeom prst="rightArrow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934DAF" id="Flecha: a la derecha 23" o:spid="_x0000_s1026" type="#_x0000_t13" style="position:absolute;margin-left:247.05pt;margin-top:66pt;width:21pt;height:15.7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" adj="13500" fillcolor="#ffc000" strokecolor="red" strokeweight="2pt">
                <v:stroke endcap="round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E48A48C" wp14:editId="1378BB25">
                <wp:simplePos x="0" y="0"/>
                <wp:positionH relativeFrom="margin">
                  <wp:align>left</wp:align>
                </wp:positionH>
                <wp:positionV relativeFrom="paragraph">
                  <wp:posOffset>1314450</wp:posOffset>
                </wp:positionV>
                <wp:extent cx="266700" cy="200025"/>
                <wp:effectExtent l="0" t="19050" r="38100" b="47625"/>
                <wp:wrapNone/>
                <wp:docPr id="22" name="Flecha: a la derecha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00025"/>
                        </a:xfrm>
                        <a:prstGeom prst="rightArrow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5C0068" id="Flecha: a la derecha 22" o:spid="_x0000_s1026" type="#_x0000_t13" style="position:absolute;margin-left:0;margin-top:103.5pt;width:21pt;height:15.75pt;z-index:25167257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" adj="13500" fillcolor="#ffc000" strokecolor="red" strokeweight="2pt">
                <v:stroke endcap="round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937EC89" wp14:editId="0173CC81">
                <wp:simplePos x="0" y="0"/>
                <wp:positionH relativeFrom="column">
                  <wp:posOffset>50800</wp:posOffset>
                </wp:positionH>
                <wp:positionV relativeFrom="paragraph">
                  <wp:posOffset>676275</wp:posOffset>
                </wp:positionV>
                <wp:extent cx="266700" cy="200025"/>
                <wp:effectExtent l="0" t="19050" r="38100" b="47625"/>
                <wp:wrapNone/>
                <wp:docPr id="21" name="Flecha: a la derecha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00025"/>
                        </a:xfrm>
                        <a:prstGeom prst="rightArrow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4E1F0C" id="Flecha: a la derecha 21" o:spid="_x0000_s1026" type="#_x0000_t13" style="position:absolute;margin-left:4pt;margin-top:53.25pt;width:21pt;height:15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" adj="13500" fillcolor="#ffc000" strokecolor="red" strokeweight="2pt">
                <v:stroke endcap="round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52CF3A3" wp14:editId="0A02A5DF">
            <wp:extent cx="6120765" cy="3441065"/>
            <wp:effectExtent l="0" t="0" r="0" b="6985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44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54053">
        <w:t xml:space="preserve"> </w:t>
      </w:r>
    </w:p>
    <w:p w14:paraId="2FCDF505" w14:textId="77777777" w:rsidR="002617EC" w:rsidRDefault="002617EC" w:rsidP="00F54053">
      <w:pPr>
        <w:spacing w:after="28" w:line="259" w:lineRule="auto"/>
        <w:ind w:left="-8" w:right="1444"/>
        <w:jc w:val="right"/>
      </w:pPr>
    </w:p>
    <w:p w14:paraId="592E5134" w14:textId="0115AA7A" w:rsidR="00F54053" w:rsidRDefault="007568E7" w:rsidP="00F54053">
      <w:pPr>
        <w:ind w:left="-5"/>
      </w:pPr>
      <w:r>
        <w:t xml:space="preserve">Ingresados los datos </w:t>
      </w:r>
      <w:r w:rsidR="00F54053">
        <w:t xml:space="preserve">el siguiente paso es cobrar. </w:t>
      </w:r>
    </w:p>
    <w:p w14:paraId="3739C0F2" w14:textId="77777777" w:rsidR="002617EC" w:rsidRDefault="002617EC" w:rsidP="00F54053">
      <w:pPr>
        <w:ind w:left="-5"/>
      </w:pPr>
    </w:p>
    <w:p w14:paraId="60EE1074" w14:textId="3DABC75A" w:rsidR="00F54053" w:rsidRDefault="007568E7" w:rsidP="00F54053">
      <w:pPr>
        <w:spacing w:line="259" w:lineRule="auto"/>
        <w:ind w:left="-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7CFD4EF" wp14:editId="59671323">
                <wp:simplePos x="0" y="0"/>
                <wp:positionH relativeFrom="margin">
                  <wp:posOffset>2413317</wp:posOffset>
                </wp:positionH>
                <wp:positionV relativeFrom="paragraph">
                  <wp:posOffset>2598739</wp:posOffset>
                </wp:positionV>
                <wp:extent cx="471168" cy="375920"/>
                <wp:effectExtent l="28258" t="0" r="33972" b="33973"/>
                <wp:wrapNone/>
                <wp:docPr id="26" name="Flecha: a la derecha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71168" cy="375920"/>
                        </a:xfrm>
                        <a:prstGeom prst="rightArrow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F78F7C" id="Flecha: a la derecha 26" o:spid="_x0000_s1026" type="#_x0000_t13" style="position:absolute;margin-left:190pt;margin-top:204.65pt;width:37.1pt;height:29.6pt;rotation:90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" adj="12983" fillcolor="#ffc000" strokecolor="red" strokeweight="2pt">
                <v:stroke endcap="round"/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C548850" wp14:editId="615CEE0C">
            <wp:extent cx="6120765" cy="3441065"/>
            <wp:effectExtent l="0" t="0" r="0" b="6985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44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0B98EC" w14:textId="77777777" w:rsidR="002617EC" w:rsidRDefault="002617EC" w:rsidP="00F54053">
      <w:pPr>
        <w:spacing w:line="259" w:lineRule="auto"/>
        <w:ind w:left="-8"/>
      </w:pPr>
    </w:p>
    <w:p w14:paraId="27FA26CE" w14:textId="41233C4B" w:rsidR="00F54053" w:rsidRDefault="00F54053" w:rsidP="00F54053">
      <w:pPr>
        <w:ind w:left="-5"/>
      </w:pPr>
      <w:r>
        <w:t xml:space="preserve">Se abre la ventana de Cobro donde encontramos los billetes que </w:t>
      </w:r>
      <w:r w:rsidR="00EB1BFE">
        <w:t>más</w:t>
      </w:r>
      <w:r>
        <w:t xml:space="preserve"> se utilizan, $20, $10, $5; las formas de pago prestablecidas</w:t>
      </w:r>
      <w:r w:rsidR="00EB1BFE">
        <w:t>:</w:t>
      </w:r>
      <w:r>
        <w:t xml:space="preserve"> Efectivo, Visa, </w:t>
      </w:r>
      <w:proofErr w:type="spellStart"/>
      <w:r>
        <w:t>Diners</w:t>
      </w:r>
      <w:proofErr w:type="spellEnd"/>
      <w:r>
        <w:t xml:space="preserve">, etc. </w:t>
      </w:r>
      <w:r w:rsidR="00EB1BFE">
        <w:t>Si la venta necesita aplicar un descuento se lo puede hacer en esta ventana</w:t>
      </w:r>
      <w:r w:rsidR="00EB1BFE">
        <w:t>.</w:t>
      </w:r>
    </w:p>
    <w:p w14:paraId="42AF7F8F" w14:textId="0B3D7AF7" w:rsidR="00F54053" w:rsidRDefault="00EB1BFE" w:rsidP="00F54053">
      <w:pPr>
        <w:spacing w:after="175" w:line="259" w:lineRule="auto"/>
        <w:ind w:left="-8" w:right="1444"/>
        <w:jc w:val="righ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BBD4AF4" wp14:editId="7F1721F1">
                <wp:simplePos x="0" y="0"/>
                <wp:positionH relativeFrom="margin">
                  <wp:posOffset>3051810</wp:posOffset>
                </wp:positionH>
                <wp:positionV relativeFrom="paragraph">
                  <wp:posOffset>2609215</wp:posOffset>
                </wp:positionV>
                <wp:extent cx="495300" cy="447675"/>
                <wp:effectExtent l="19050" t="19050" r="19050" b="47625"/>
                <wp:wrapNone/>
                <wp:docPr id="31" name="Flecha: a la derecha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95300" cy="447675"/>
                        </a:xfrm>
                        <a:prstGeom prst="rightArrow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11E11C" id="Flecha: a la derecha 31" o:spid="_x0000_s1026" type="#_x0000_t13" style="position:absolute;margin-left:240.3pt;margin-top:205.45pt;width:39pt;height:35.25pt;rotation:180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" adj="11838" fillcolor="#ffc000" strokecolor="red" strokeweight="2pt">
                <v:stroke endcap="round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8BF4ABB" wp14:editId="7A9AD619">
                <wp:simplePos x="0" y="0"/>
                <wp:positionH relativeFrom="margin">
                  <wp:posOffset>4899659</wp:posOffset>
                </wp:positionH>
                <wp:positionV relativeFrom="paragraph">
                  <wp:posOffset>323850</wp:posOffset>
                </wp:positionV>
                <wp:extent cx="942975" cy="704850"/>
                <wp:effectExtent l="19050" t="19050" r="28575" b="38100"/>
                <wp:wrapNone/>
                <wp:docPr id="30" name="Flecha: a la derecha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942975" cy="704850"/>
                        </a:xfrm>
                        <a:prstGeom prst="rightArrow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75DB27" id="Flecha: a la derecha 30" o:spid="_x0000_s1026" type="#_x0000_t13" style="position:absolute;margin-left:385.8pt;margin-top:25.5pt;width:74.25pt;height:55.5pt;rotation:180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" adj="13527" fillcolor="#ffc000" strokecolor="red" strokeweight="2pt">
                <v:stroke endcap="round"/>
                <w10:wrap anchorx="margin"/>
              </v:shape>
            </w:pict>
          </mc:Fallback>
        </mc:AlternateContent>
      </w:r>
      <w:r w:rsidR="002617EC">
        <w:rPr>
          <w:noProof/>
        </w:rPr>
        <w:t>.</w:t>
      </w:r>
      <w:r w:rsidR="007568E7">
        <w:rPr>
          <w:noProof/>
        </w:rPr>
        <w:drawing>
          <wp:inline distT="0" distB="0" distL="0" distR="0" wp14:anchorId="506BE2EC" wp14:editId="2558C53C">
            <wp:extent cx="6120765" cy="3441065"/>
            <wp:effectExtent l="0" t="0" r="0" b="6985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44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BD58CE" w14:textId="50A30768" w:rsidR="00F54053" w:rsidRDefault="00EB1BFE" w:rsidP="00F54053">
      <w:pPr>
        <w:spacing w:after="7"/>
        <w:ind w:left="-5"/>
      </w:pPr>
      <w:r>
        <w:t>L</w:t>
      </w:r>
      <w:r w:rsidR="00F54053">
        <w:t xml:space="preserve">os descuentos solo son autorizados por el gerente </w:t>
      </w:r>
      <w:r>
        <w:t xml:space="preserve">o administrador </w:t>
      </w:r>
      <w:r w:rsidR="00F54053">
        <w:t xml:space="preserve">de tienda. </w:t>
      </w:r>
    </w:p>
    <w:p w14:paraId="19600B08" w14:textId="77777777" w:rsidR="002617EC" w:rsidRDefault="002617EC" w:rsidP="00F54053">
      <w:pPr>
        <w:spacing w:after="7"/>
        <w:ind w:left="-5"/>
      </w:pPr>
    </w:p>
    <w:p w14:paraId="3804B818" w14:textId="363B11A2" w:rsidR="00F54053" w:rsidRDefault="00EB1BFE" w:rsidP="00F54053">
      <w:pPr>
        <w:spacing w:line="259" w:lineRule="auto"/>
        <w:ind w:left="-8"/>
      </w:pPr>
      <w:r>
        <w:rPr>
          <w:noProof/>
        </w:rPr>
        <w:drawing>
          <wp:inline distT="0" distB="0" distL="0" distR="0" wp14:anchorId="13205137" wp14:editId="4ADEB5CA">
            <wp:extent cx="6120765" cy="3441065"/>
            <wp:effectExtent l="0" t="0" r="0" b="6985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44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1741B8" w14:textId="77777777" w:rsidR="00F54053" w:rsidRDefault="00F54053" w:rsidP="00F54053">
      <w:pPr>
        <w:spacing w:after="217" w:line="259" w:lineRule="auto"/>
      </w:pPr>
      <w:r>
        <w:t xml:space="preserve"> </w:t>
      </w:r>
    </w:p>
    <w:p w14:paraId="1F40F0E2" w14:textId="32965485" w:rsidR="00F54053" w:rsidRDefault="00F54053" w:rsidP="00F54053">
      <w:pPr>
        <w:ind w:left="-5"/>
      </w:pPr>
      <w:r>
        <w:t xml:space="preserve">Si existiese algún pago </w:t>
      </w:r>
      <w:r w:rsidR="00EB1BFE">
        <w:t xml:space="preserve">con diferentes métodos </w:t>
      </w:r>
      <w:r>
        <w:t>solo es necesario escoger la cantidad en las formas de pago</w:t>
      </w:r>
      <w:r w:rsidR="00EB1BFE">
        <w:t>,</w:t>
      </w:r>
      <w:r>
        <w:t xml:space="preserve"> ej. $6 en Efectivo y se </w:t>
      </w:r>
      <w:r w:rsidR="00EB1BFE">
        <w:t>escoge</w:t>
      </w:r>
      <w:r>
        <w:t xml:space="preserve"> Efectivo, los $4.99 con </w:t>
      </w:r>
      <w:r w:rsidR="00EB1BFE">
        <w:t>tarjeta</w:t>
      </w:r>
      <w:r>
        <w:t xml:space="preserve"> se </w:t>
      </w:r>
      <w:r w:rsidR="00EB1BFE">
        <w:t>escoge</w:t>
      </w:r>
      <w:r>
        <w:t xml:space="preserve"> </w:t>
      </w:r>
      <w:r w:rsidR="002617EC">
        <w:t>Visa</w:t>
      </w:r>
      <w:r w:rsidR="00EB1BFE">
        <w:t xml:space="preserve"> o la tarjeta que corresponda y así respectivamente</w:t>
      </w:r>
      <w:r>
        <w:t>.</w:t>
      </w:r>
    </w:p>
    <w:p w14:paraId="1965DB0E" w14:textId="3A16CC69" w:rsidR="00F54053" w:rsidRDefault="002617EC" w:rsidP="00F54053">
      <w:pPr>
        <w:spacing w:after="163" w:line="259" w:lineRule="auto"/>
        <w:ind w:left="-8" w:right="1444"/>
        <w:jc w:val="righ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050BF40" wp14:editId="0BB5C242">
                <wp:simplePos x="0" y="0"/>
                <wp:positionH relativeFrom="margin">
                  <wp:posOffset>4023360</wp:posOffset>
                </wp:positionH>
                <wp:positionV relativeFrom="paragraph">
                  <wp:posOffset>66674</wp:posOffset>
                </wp:positionV>
                <wp:extent cx="819150" cy="200025"/>
                <wp:effectExtent l="19050" t="19050" r="19050" b="47625"/>
                <wp:wrapNone/>
                <wp:docPr id="34" name="Flecha: a la derecha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819150" cy="200025"/>
                        </a:xfrm>
                        <a:prstGeom prst="rightArrow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61BDE4" id="Flecha: a la derecha 34" o:spid="_x0000_s1026" type="#_x0000_t13" style="position:absolute;margin-left:316.8pt;margin-top:5.25pt;width:64.5pt;height:15.75pt;rotation:180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" adj="18963" fillcolor="#ffc000" strokecolor="red" strokeweight="2pt">
                <v:stroke endcap="round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C2B2714" wp14:editId="7838BCBF">
                <wp:simplePos x="0" y="0"/>
                <wp:positionH relativeFrom="margin">
                  <wp:posOffset>4013835</wp:posOffset>
                </wp:positionH>
                <wp:positionV relativeFrom="paragraph">
                  <wp:posOffset>933449</wp:posOffset>
                </wp:positionV>
                <wp:extent cx="800100" cy="180975"/>
                <wp:effectExtent l="19050" t="19050" r="19050" b="47625"/>
                <wp:wrapNone/>
                <wp:docPr id="35" name="Flecha: a la derecha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800100" cy="180975"/>
                        </a:xfrm>
                        <a:prstGeom prst="rightArrow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99A4D2" id="Flecha: a la derecha 35" o:spid="_x0000_s1026" type="#_x0000_t13" style="position:absolute;margin-left:316.05pt;margin-top:73.5pt;width:63pt;height:14.25pt;rotation:180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" adj="19157" fillcolor="#ffc000" strokecolor="red" strokeweight="2pt">
                <v:stroke endcap="round"/>
                <w10:wrap anchorx="margin"/>
              </v:shape>
            </w:pict>
          </mc:Fallback>
        </mc:AlternateContent>
      </w:r>
      <w:r w:rsidR="00EB1BFE">
        <w:rPr>
          <w:noProof/>
        </w:rPr>
        <w:drawing>
          <wp:inline distT="0" distB="0" distL="0" distR="0" wp14:anchorId="01C39776" wp14:editId="2C97F9FF">
            <wp:extent cx="6120765" cy="3441065"/>
            <wp:effectExtent l="0" t="0" r="0" b="6985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44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54053">
        <w:t xml:space="preserve"> </w:t>
      </w:r>
    </w:p>
    <w:p w14:paraId="73917077" w14:textId="67D96438" w:rsidR="00F54053" w:rsidRDefault="002617EC" w:rsidP="00F54053">
      <w:pPr>
        <w:ind w:left="-5"/>
      </w:pPr>
      <w:r>
        <w:t>Al f</w:t>
      </w:r>
      <w:r w:rsidR="00F54053">
        <w:t xml:space="preserve">inalizar </w:t>
      </w:r>
      <w:r>
        <w:t>el cobro se</w:t>
      </w:r>
      <w:r w:rsidR="00F54053">
        <w:t xml:space="preserve"> volverá a la ventana </w:t>
      </w:r>
      <w:r>
        <w:t>del mapa de piso</w:t>
      </w:r>
      <w:r w:rsidR="00F54053">
        <w:t xml:space="preserve">. </w:t>
      </w:r>
    </w:p>
    <w:p w14:paraId="48D6C7BA" w14:textId="77777777" w:rsidR="002617EC" w:rsidRDefault="002617EC" w:rsidP="00F54053">
      <w:pPr>
        <w:ind w:left="-5"/>
      </w:pPr>
    </w:p>
    <w:p w14:paraId="2D9470E7" w14:textId="0AB7E2EE" w:rsidR="00F54053" w:rsidRDefault="002617EC" w:rsidP="00F54053">
      <w:pPr>
        <w:spacing w:line="259" w:lineRule="auto"/>
        <w:ind w:left="-8"/>
      </w:pPr>
      <w:r>
        <w:rPr>
          <w:noProof/>
        </w:rPr>
        <w:drawing>
          <wp:inline distT="0" distB="0" distL="0" distR="0" wp14:anchorId="4B8988B8" wp14:editId="02D7317D">
            <wp:extent cx="6120765" cy="3441065"/>
            <wp:effectExtent l="0" t="0" r="0" b="6985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44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2335EB" w14:textId="6E55118B" w:rsidR="00851C9E" w:rsidRPr="00F54053" w:rsidRDefault="00851C9E" w:rsidP="00F54053"/>
    <w:sectPr w:rsidR="00851C9E" w:rsidRPr="00F54053" w:rsidSect="00304B5F">
      <w:headerReference w:type="default" r:id="rId20"/>
      <w:footerReference w:type="default" r:id="rId21"/>
      <w:type w:val="continuous"/>
      <w:pgSz w:w="11906" w:h="16838"/>
      <w:pgMar w:top="1560" w:right="1133" w:bottom="851" w:left="1134" w:header="708" w:footer="356" w:gutter="0"/>
      <w:cols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6339D0" w14:textId="77777777" w:rsidR="00CF552E" w:rsidRDefault="00CF552E">
      <w:r>
        <w:separator/>
      </w:r>
    </w:p>
  </w:endnote>
  <w:endnote w:type="continuationSeparator" w:id="0">
    <w:p w14:paraId="3172EBFA" w14:textId="77777777" w:rsidR="00CF552E" w:rsidRDefault="00CF55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2D1DAB" w14:textId="77777777" w:rsidR="0040603C" w:rsidRPr="00430EAE" w:rsidRDefault="0040603C" w:rsidP="00430EAE">
    <w:pPr>
      <w:pStyle w:val="Piedepgina"/>
      <w:rPr>
        <w:color w:val="000000" w:themeColor="text1"/>
        <w:sz w:val="32"/>
      </w:rPr>
    </w:pPr>
    <w:r>
      <w:rPr>
        <w:noProof/>
        <w:sz w:val="32"/>
        <w:lang w:val="en-US" w:eastAsia="en-US"/>
      </w:rPr>
      <mc:AlternateContent>
        <mc:Choice Requires="wps">
          <w:drawing>
            <wp:anchor distT="0" distB="0" distL="114300" distR="114300" simplePos="0" relativeHeight="251653119" behindDoc="0" locked="0" layoutInCell="1" allowOverlap="1" wp14:anchorId="5DCD7029" wp14:editId="2D54AFDC">
              <wp:simplePos x="0" y="0"/>
              <wp:positionH relativeFrom="column">
                <wp:posOffset>-998220</wp:posOffset>
              </wp:positionH>
              <wp:positionV relativeFrom="paragraph">
                <wp:posOffset>-215265</wp:posOffset>
              </wp:positionV>
              <wp:extent cx="8098790" cy="819150"/>
              <wp:effectExtent l="11430" t="13335" r="5080" b="5715"/>
              <wp:wrapNone/>
              <wp:docPr id="10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098790" cy="8191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4EB5208" w14:textId="6EF09C69" w:rsidR="0040603C" w:rsidRPr="00FC2121" w:rsidRDefault="005D1E7F" w:rsidP="00430EAE">
                          <w:pPr>
                            <w:shd w:val="clear" w:color="auto" w:fill="FFC000"/>
                            <w:jc w:val="center"/>
                            <w:rPr>
                              <w:color w:val="FFC000"/>
                            </w:rPr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253F5EC1" wp14:editId="5A3348F5">
                                <wp:extent cx="7532370" cy="718820"/>
                                <wp:effectExtent l="0" t="0" r="0" b="5080"/>
                                <wp:docPr id="18" name="Imagen 1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3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532370" cy="71882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DCD7029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-78.6pt;margin-top:-16.95pt;width:637.7pt;height:64.5pt;z-index:2516531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" strokecolor="white [3212]">
              <v:textbox>
                <w:txbxContent>
                  <w:p w14:paraId="24EB5208" w14:textId="6EF09C69" w:rsidR="0040603C" w:rsidRPr="00FC2121" w:rsidRDefault="005D1E7F" w:rsidP="00430EAE">
                    <w:pPr>
                      <w:shd w:val="clear" w:color="auto" w:fill="FFC000"/>
                      <w:jc w:val="center"/>
                      <w:rPr>
                        <w:color w:val="FFC000"/>
                      </w:rPr>
                    </w:pPr>
                    <w:r>
                      <w:rPr>
                        <w:noProof/>
                      </w:rPr>
                      <w:drawing>
                        <wp:inline distT="0" distB="0" distL="0" distR="0" wp14:anchorId="253F5EC1" wp14:editId="5A3348F5">
                          <wp:extent cx="7532370" cy="718820"/>
                          <wp:effectExtent l="0" t="0" r="0" b="5080"/>
                          <wp:docPr id="18" name="Imagen 1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532370" cy="71882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0FBB9D" w14:textId="77777777" w:rsidR="00CF552E" w:rsidRDefault="00CF552E">
      <w:r>
        <w:separator/>
      </w:r>
    </w:p>
  </w:footnote>
  <w:footnote w:type="continuationSeparator" w:id="0">
    <w:p w14:paraId="5EE7086D" w14:textId="77777777" w:rsidR="00CF552E" w:rsidRDefault="00CF552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7D8BB5" w14:textId="77777777" w:rsidR="00B002E6" w:rsidRDefault="00B002E6" w:rsidP="00B002E6">
    <w:pPr>
      <w:pStyle w:val="Encabezado"/>
      <w:tabs>
        <w:tab w:val="clear" w:pos="4419"/>
        <w:tab w:val="clear" w:pos="8838"/>
        <w:tab w:val="left" w:pos="2943"/>
      </w:tabs>
    </w:pPr>
    <w:r>
      <w:rPr>
        <w:noProof/>
        <w:lang w:val="en-US" w:eastAsia="en-US"/>
      </w:rPr>
      <w:drawing>
        <wp:anchor distT="0" distB="0" distL="114300" distR="114300" simplePos="0" relativeHeight="251664384" behindDoc="1" locked="0" layoutInCell="1" allowOverlap="1" wp14:anchorId="765CC826" wp14:editId="60775A3B">
          <wp:simplePos x="0" y="0"/>
          <wp:positionH relativeFrom="column">
            <wp:posOffset>-1419225</wp:posOffset>
          </wp:positionH>
          <wp:positionV relativeFrom="paragraph">
            <wp:posOffset>-391795</wp:posOffset>
          </wp:positionV>
          <wp:extent cx="8184152" cy="914400"/>
          <wp:effectExtent l="0" t="0" r="0" b="0"/>
          <wp:wrapNone/>
          <wp:docPr id="6" name="Picture 6" descr="OSX:Users:ac:Library:Containers:com.apple.mail:Data:Library:Mail Downloads:3674D7DB-5DAB-4BE2-8141-E194DEE31107:Encabeza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OSX:Users:ac:Library:Containers:com.apple.mail:Data:Library:Mail Downloads:3674D7DB-5DAB-4BE2-8141-E194DEE31107:Encabezado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9870" t="-1429" r="5061" b="1429"/>
                  <a:stretch/>
                </pic:blipFill>
                <pic:spPr bwMode="auto">
                  <a:xfrm>
                    <a:off x="0" y="0"/>
                    <a:ext cx="8184152" cy="9144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14:paraId="6A655334" w14:textId="77777777" w:rsidR="0040603C" w:rsidRDefault="0040603C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55462C"/>
    <w:multiLevelType w:val="hybridMultilevel"/>
    <w:tmpl w:val="80605F64"/>
    <w:lvl w:ilvl="0" w:tplc="30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9295683"/>
    <w:multiLevelType w:val="hybridMultilevel"/>
    <w:tmpl w:val="4704D3AC"/>
    <w:lvl w:ilvl="0" w:tplc="04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 w15:restartNumberingAfterBreak="0">
    <w:nsid w:val="296C3CB2"/>
    <w:multiLevelType w:val="hybridMultilevel"/>
    <w:tmpl w:val="8BC6B860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3D949CA"/>
    <w:multiLevelType w:val="hybridMultilevel"/>
    <w:tmpl w:val="2882609E"/>
    <w:lvl w:ilvl="0" w:tplc="04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 w15:restartNumberingAfterBreak="0">
    <w:nsid w:val="3B5E3576"/>
    <w:multiLevelType w:val="hybridMultilevel"/>
    <w:tmpl w:val="D0CC9C2C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C427530"/>
    <w:multiLevelType w:val="hybridMultilevel"/>
    <w:tmpl w:val="234A2AA6"/>
    <w:lvl w:ilvl="0" w:tplc="717E8C42">
      <w:start w:val="3"/>
      <w:numFmt w:val="decimal"/>
      <w:lvlText w:val="%1"/>
      <w:lvlJc w:val="left"/>
      <w:pPr>
        <w:ind w:left="708" w:firstLine="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1" w:tplc="421EECD8">
      <w:start w:val="1"/>
      <w:numFmt w:val="lowerLetter"/>
      <w:lvlText w:val="%2"/>
      <w:lvlJc w:val="left"/>
      <w:pPr>
        <w:ind w:left="1080" w:firstLine="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2" w:tplc="D59A15C8">
      <w:start w:val="1"/>
      <w:numFmt w:val="lowerRoman"/>
      <w:lvlText w:val="%3"/>
      <w:lvlJc w:val="left"/>
      <w:pPr>
        <w:ind w:left="1800" w:firstLine="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3" w:tplc="E9BA05EC">
      <w:start w:val="1"/>
      <w:numFmt w:val="decimal"/>
      <w:lvlText w:val="%4"/>
      <w:lvlJc w:val="left"/>
      <w:pPr>
        <w:ind w:left="2520" w:firstLine="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4" w:tplc="9B6C1234">
      <w:start w:val="1"/>
      <w:numFmt w:val="lowerLetter"/>
      <w:lvlText w:val="%5"/>
      <w:lvlJc w:val="left"/>
      <w:pPr>
        <w:ind w:left="3240" w:firstLine="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5" w:tplc="AF32A1C0">
      <w:start w:val="1"/>
      <w:numFmt w:val="lowerRoman"/>
      <w:lvlText w:val="%6"/>
      <w:lvlJc w:val="left"/>
      <w:pPr>
        <w:ind w:left="3960" w:firstLine="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6" w:tplc="D424F224">
      <w:start w:val="1"/>
      <w:numFmt w:val="decimal"/>
      <w:lvlText w:val="%7"/>
      <w:lvlJc w:val="left"/>
      <w:pPr>
        <w:ind w:left="4680" w:firstLine="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7" w:tplc="DAD0E772">
      <w:start w:val="1"/>
      <w:numFmt w:val="lowerLetter"/>
      <w:lvlText w:val="%8"/>
      <w:lvlJc w:val="left"/>
      <w:pPr>
        <w:ind w:left="5400" w:firstLine="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8" w:tplc="A72A797A">
      <w:start w:val="1"/>
      <w:numFmt w:val="lowerRoman"/>
      <w:lvlText w:val="%9"/>
      <w:lvlJc w:val="left"/>
      <w:pPr>
        <w:ind w:left="6120" w:firstLine="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6" w15:restartNumberingAfterBreak="0">
    <w:nsid w:val="3D941317"/>
    <w:multiLevelType w:val="hybridMultilevel"/>
    <w:tmpl w:val="1602D2C2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03E54F2"/>
    <w:multiLevelType w:val="hybridMultilevel"/>
    <w:tmpl w:val="14B005D6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1FD6464"/>
    <w:multiLevelType w:val="hybridMultilevel"/>
    <w:tmpl w:val="BA0A9532"/>
    <w:lvl w:ilvl="0" w:tplc="BAEEC9F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AC969C2"/>
    <w:multiLevelType w:val="hybridMultilevel"/>
    <w:tmpl w:val="1EA28A34"/>
    <w:lvl w:ilvl="0" w:tplc="0C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FEE57ED"/>
    <w:multiLevelType w:val="hybridMultilevel"/>
    <w:tmpl w:val="C82259B6"/>
    <w:lvl w:ilvl="0" w:tplc="30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71E07E7B"/>
    <w:multiLevelType w:val="hybridMultilevel"/>
    <w:tmpl w:val="19D42A40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2E47080"/>
    <w:multiLevelType w:val="hybridMultilevel"/>
    <w:tmpl w:val="70AC022C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7B36DC0"/>
    <w:multiLevelType w:val="hybridMultilevel"/>
    <w:tmpl w:val="71B481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8232954"/>
    <w:multiLevelType w:val="hybridMultilevel"/>
    <w:tmpl w:val="4E268DDC"/>
    <w:lvl w:ilvl="0" w:tplc="2DBE569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C8963EA"/>
    <w:multiLevelType w:val="hybridMultilevel"/>
    <w:tmpl w:val="978EA972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8"/>
  </w:num>
  <w:num w:numId="3">
    <w:abstractNumId w:val="9"/>
  </w:num>
  <w:num w:numId="4">
    <w:abstractNumId w:val="10"/>
  </w:num>
  <w:num w:numId="5">
    <w:abstractNumId w:val="7"/>
  </w:num>
  <w:num w:numId="6">
    <w:abstractNumId w:val="15"/>
  </w:num>
  <w:num w:numId="7">
    <w:abstractNumId w:val="6"/>
  </w:num>
  <w:num w:numId="8">
    <w:abstractNumId w:val="2"/>
  </w:num>
  <w:num w:numId="9">
    <w:abstractNumId w:val="12"/>
  </w:num>
  <w:num w:numId="10">
    <w:abstractNumId w:val="1"/>
  </w:num>
  <w:num w:numId="11">
    <w:abstractNumId w:val="3"/>
  </w:num>
  <w:num w:numId="12">
    <w:abstractNumId w:val="13"/>
  </w:num>
  <w:num w:numId="13">
    <w:abstractNumId w:val="11"/>
  </w:num>
  <w:num w:numId="14">
    <w:abstractNumId w:val="4"/>
  </w:num>
  <w:num w:numId="15">
    <w:abstractNumId w:val="5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es-ES" w:vendorID="64" w:dllVersion="6" w:nlCheck="1" w:checkStyle="0"/>
  <w:activeWritingStyle w:appName="MSWord" w:lang="es-EC" w:vendorID="64" w:dllVersion="6" w:nlCheck="1" w:checkStyle="0"/>
  <w:activeWritingStyle w:appName="MSWord" w:lang="es-ES" w:vendorID="64" w:dllVersion="4096" w:nlCheck="1" w:checkStyle="0"/>
  <w:activeWritingStyle w:appName="MSWord" w:lang="es-EC" w:vendorID="64" w:dllVersion="4096" w:nlCheck="1" w:checkStyle="0"/>
  <w:proofState w:spelling="clean" w:grammar="clean"/>
  <w:attachedTemplate r:id="rId1"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5677"/>
    <w:rsid w:val="0000082B"/>
    <w:rsid w:val="000018D6"/>
    <w:rsid w:val="0000349B"/>
    <w:rsid w:val="0000399D"/>
    <w:rsid w:val="00007246"/>
    <w:rsid w:val="000233F0"/>
    <w:rsid w:val="0002412B"/>
    <w:rsid w:val="00024596"/>
    <w:rsid w:val="000319CA"/>
    <w:rsid w:val="00032776"/>
    <w:rsid w:val="00035D24"/>
    <w:rsid w:val="0004025C"/>
    <w:rsid w:val="0004297A"/>
    <w:rsid w:val="0004670A"/>
    <w:rsid w:val="000522D6"/>
    <w:rsid w:val="00053B1D"/>
    <w:rsid w:val="00053BA9"/>
    <w:rsid w:val="00053E02"/>
    <w:rsid w:val="00056649"/>
    <w:rsid w:val="000733B4"/>
    <w:rsid w:val="00080392"/>
    <w:rsid w:val="00087409"/>
    <w:rsid w:val="00087DBE"/>
    <w:rsid w:val="0009362F"/>
    <w:rsid w:val="0009564E"/>
    <w:rsid w:val="00096C82"/>
    <w:rsid w:val="00096E55"/>
    <w:rsid w:val="00097995"/>
    <w:rsid w:val="000A77CE"/>
    <w:rsid w:val="000B00FE"/>
    <w:rsid w:val="000B12B9"/>
    <w:rsid w:val="000B17F5"/>
    <w:rsid w:val="000B2D55"/>
    <w:rsid w:val="000B3854"/>
    <w:rsid w:val="000B3AC3"/>
    <w:rsid w:val="000B6149"/>
    <w:rsid w:val="000B750F"/>
    <w:rsid w:val="000B7BFA"/>
    <w:rsid w:val="000C5D2F"/>
    <w:rsid w:val="000C6224"/>
    <w:rsid w:val="000D322B"/>
    <w:rsid w:val="000D5ABB"/>
    <w:rsid w:val="000E45CD"/>
    <w:rsid w:val="000F0F8B"/>
    <w:rsid w:val="000F5F19"/>
    <w:rsid w:val="000F68FD"/>
    <w:rsid w:val="0010342F"/>
    <w:rsid w:val="00105111"/>
    <w:rsid w:val="00117CD8"/>
    <w:rsid w:val="0012022B"/>
    <w:rsid w:val="00125D36"/>
    <w:rsid w:val="001271AD"/>
    <w:rsid w:val="001345D1"/>
    <w:rsid w:val="00141147"/>
    <w:rsid w:val="00153669"/>
    <w:rsid w:val="001608A3"/>
    <w:rsid w:val="00174F17"/>
    <w:rsid w:val="00180F9B"/>
    <w:rsid w:val="001818F9"/>
    <w:rsid w:val="00181DA6"/>
    <w:rsid w:val="0018379D"/>
    <w:rsid w:val="00184F6A"/>
    <w:rsid w:val="00185A72"/>
    <w:rsid w:val="0018780D"/>
    <w:rsid w:val="00191025"/>
    <w:rsid w:val="00191CCF"/>
    <w:rsid w:val="00195F9A"/>
    <w:rsid w:val="001A68AD"/>
    <w:rsid w:val="001B76D8"/>
    <w:rsid w:val="001B7825"/>
    <w:rsid w:val="001C5062"/>
    <w:rsid w:val="001C76A3"/>
    <w:rsid w:val="001D014C"/>
    <w:rsid w:val="001D03C8"/>
    <w:rsid w:val="001D0A5A"/>
    <w:rsid w:val="001D728B"/>
    <w:rsid w:val="001E0334"/>
    <w:rsid w:val="001E1241"/>
    <w:rsid w:val="001E1B05"/>
    <w:rsid w:val="001F6C71"/>
    <w:rsid w:val="001F6CEF"/>
    <w:rsid w:val="00205467"/>
    <w:rsid w:val="002055EF"/>
    <w:rsid w:val="0020585A"/>
    <w:rsid w:val="002107BE"/>
    <w:rsid w:val="0021298E"/>
    <w:rsid w:val="0021391C"/>
    <w:rsid w:val="00213DCF"/>
    <w:rsid w:val="00213F53"/>
    <w:rsid w:val="0022082E"/>
    <w:rsid w:val="0023503E"/>
    <w:rsid w:val="002366E1"/>
    <w:rsid w:val="00243B47"/>
    <w:rsid w:val="00246306"/>
    <w:rsid w:val="002531C8"/>
    <w:rsid w:val="00256194"/>
    <w:rsid w:val="002617EC"/>
    <w:rsid w:val="002623F0"/>
    <w:rsid w:val="002669A7"/>
    <w:rsid w:val="002812BD"/>
    <w:rsid w:val="00281580"/>
    <w:rsid w:val="00286617"/>
    <w:rsid w:val="002918D7"/>
    <w:rsid w:val="00295EF0"/>
    <w:rsid w:val="002B007B"/>
    <w:rsid w:val="002B590A"/>
    <w:rsid w:val="002C327B"/>
    <w:rsid w:val="002C780C"/>
    <w:rsid w:val="002D6F30"/>
    <w:rsid w:val="002E1E5D"/>
    <w:rsid w:val="002E682A"/>
    <w:rsid w:val="002F0481"/>
    <w:rsid w:val="00302C1F"/>
    <w:rsid w:val="00304B5F"/>
    <w:rsid w:val="003105CD"/>
    <w:rsid w:val="00310A5E"/>
    <w:rsid w:val="0031136D"/>
    <w:rsid w:val="0031299A"/>
    <w:rsid w:val="00313FAF"/>
    <w:rsid w:val="003169C1"/>
    <w:rsid w:val="0031751E"/>
    <w:rsid w:val="003179C7"/>
    <w:rsid w:val="0032525C"/>
    <w:rsid w:val="003252AE"/>
    <w:rsid w:val="00330EDD"/>
    <w:rsid w:val="00333154"/>
    <w:rsid w:val="0033402B"/>
    <w:rsid w:val="003356CB"/>
    <w:rsid w:val="003368E4"/>
    <w:rsid w:val="003442E4"/>
    <w:rsid w:val="003471B1"/>
    <w:rsid w:val="003521A1"/>
    <w:rsid w:val="00352FF8"/>
    <w:rsid w:val="003560D7"/>
    <w:rsid w:val="00370AFB"/>
    <w:rsid w:val="00372785"/>
    <w:rsid w:val="00374EA2"/>
    <w:rsid w:val="00391DC0"/>
    <w:rsid w:val="00394B30"/>
    <w:rsid w:val="003A2AB8"/>
    <w:rsid w:val="003B13AB"/>
    <w:rsid w:val="003D4816"/>
    <w:rsid w:val="003D78B4"/>
    <w:rsid w:val="003F20B4"/>
    <w:rsid w:val="003F600A"/>
    <w:rsid w:val="0040603C"/>
    <w:rsid w:val="00407FAE"/>
    <w:rsid w:val="004155B0"/>
    <w:rsid w:val="0041664F"/>
    <w:rsid w:val="00427F9F"/>
    <w:rsid w:val="00430EAE"/>
    <w:rsid w:val="004310BC"/>
    <w:rsid w:val="00440052"/>
    <w:rsid w:val="00443789"/>
    <w:rsid w:val="00444F2A"/>
    <w:rsid w:val="004526EE"/>
    <w:rsid w:val="004528E1"/>
    <w:rsid w:val="00453C71"/>
    <w:rsid w:val="00454823"/>
    <w:rsid w:val="00455F27"/>
    <w:rsid w:val="004567C7"/>
    <w:rsid w:val="00460269"/>
    <w:rsid w:val="004609F4"/>
    <w:rsid w:val="00470A76"/>
    <w:rsid w:val="0047698A"/>
    <w:rsid w:val="00481AA7"/>
    <w:rsid w:val="00487469"/>
    <w:rsid w:val="0049540D"/>
    <w:rsid w:val="00495ADF"/>
    <w:rsid w:val="00496CA6"/>
    <w:rsid w:val="004A0BE5"/>
    <w:rsid w:val="004A1DB1"/>
    <w:rsid w:val="004A4C48"/>
    <w:rsid w:val="004A5677"/>
    <w:rsid w:val="004B62CA"/>
    <w:rsid w:val="004B6528"/>
    <w:rsid w:val="004B6F6F"/>
    <w:rsid w:val="004B746D"/>
    <w:rsid w:val="004C4626"/>
    <w:rsid w:val="004D39F3"/>
    <w:rsid w:val="004D64A5"/>
    <w:rsid w:val="004D7357"/>
    <w:rsid w:val="004E1FB6"/>
    <w:rsid w:val="004F1278"/>
    <w:rsid w:val="00510194"/>
    <w:rsid w:val="00512B53"/>
    <w:rsid w:val="00515BDB"/>
    <w:rsid w:val="00525066"/>
    <w:rsid w:val="00532984"/>
    <w:rsid w:val="00536383"/>
    <w:rsid w:val="00542BF5"/>
    <w:rsid w:val="0054505B"/>
    <w:rsid w:val="005557AB"/>
    <w:rsid w:val="00557832"/>
    <w:rsid w:val="00565F43"/>
    <w:rsid w:val="005730CD"/>
    <w:rsid w:val="005866BF"/>
    <w:rsid w:val="005946B8"/>
    <w:rsid w:val="005A2105"/>
    <w:rsid w:val="005A4016"/>
    <w:rsid w:val="005A6513"/>
    <w:rsid w:val="005A6FFA"/>
    <w:rsid w:val="005A7345"/>
    <w:rsid w:val="005B1A84"/>
    <w:rsid w:val="005B1C16"/>
    <w:rsid w:val="005B594E"/>
    <w:rsid w:val="005C1382"/>
    <w:rsid w:val="005D1E7F"/>
    <w:rsid w:val="005D4A5A"/>
    <w:rsid w:val="005D6F10"/>
    <w:rsid w:val="005E6DA7"/>
    <w:rsid w:val="005E73E7"/>
    <w:rsid w:val="005F110F"/>
    <w:rsid w:val="005F11CF"/>
    <w:rsid w:val="005F3A7A"/>
    <w:rsid w:val="005F59B6"/>
    <w:rsid w:val="005F6D6F"/>
    <w:rsid w:val="006120B7"/>
    <w:rsid w:val="00622BEA"/>
    <w:rsid w:val="006360B5"/>
    <w:rsid w:val="0063796E"/>
    <w:rsid w:val="0065392C"/>
    <w:rsid w:val="0065644E"/>
    <w:rsid w:val="00664094"/>
    <w:rsid w:val="006752F7"/>
    <w:rsid w:val="00677D14"/>
    <w:rsid w:val="00680728"/>
    <w:rsid w:val="006914BE"/>
    <w:rsid w:val="00691B31"/>
    <w:rsid w:val="006959A6"/>
    <w:rsid w:val="00697837"/>
    <w:rsid w:val="006A2BF0"/>
    <w:rsid w:val="006A53D7"/>
    <w:rsid w:val="006A5582"/>
    <w:rsid w:val="006A5EE0"/>
    <w:rsid w:val="006A77E4"/>
    <w:rsid w:val="006B2781"/>
    <w:rsid w:val="006B665D"/>
    <w:rsid w:val="006C11D6"/>
    <w:rsid w:val="006C6BAD"/>
    <w:rsid w:val="006C7BC5"/>
    <w:rsid w:val="006D6330"/>
    <w:rsid w:val="006E5AB8"/>
    <w:rsid w:val="006E5F07"/>
    <w:rsid w:val="006E7527"/>
    <w:rsid w:val="006F5405"/>
    <w:rsid w:val="00701D79"/>
    <w:rsid w:val="007150B4"/>
    <w:rsid w:val="00715AB1"/>
    <w:rsid w:val="007201B0"/>
    <w:rsid w:val="00720479"/>
    <w:rsid w:val="007209CA"/>
    <w:rsid w:val="00720CD7"/>
    <w:rsid w:val="00720DB2"/>
    <w:rsid w:val="007210FA"/>
    <w:rsid w:val="0073765F"/>
    <w:rsid w:val="00737F42"/>
    <w:rsid w:val="007427A7"/>
    <w:rsid w:val="00743549"/>
    <w:rsid w:val="00746376"/>
    <w:rsid w:val="00747750"/>
    <w:rsid w:val="0074788B"/>
    <w:rsid w:val="007532EA"/>
    <w:rsid w:val="0075411D"/>
    <w:rsid w:val="00755583"/>
    <w:rsid w:val="0075637E"/>
    <w:rsid w:val="007568E7"/>
    <w:rsid w:val="007647DA"/>
    <w:rsid w:val="0076629C"/>
    <w:rsid w:val="00781AC1"/>
    <w:rsid w:val="0078323E"/>
    <w:rsid w:val="00784330"/>
    <w:rsid w:val="00785173"/>
    <w:rsid w:val="00785D0E"/>
    <w:rsid w:val="007862AC"/>
    <w:rsid w:val="00790251"/>
    <w:rsid w:val="007A21A0"/>
    <w:rsid w:val="007A2638"/>
    <w:rsid w:val="007A6AB7"/>
    <w:rsid w:val="007B5732"/>
    <w:rsid w:val="007C6FF9"/>
    <w:rsid w:val="007D06DF"/>
    <w:rsid w:val="007D41EE"/>
    <w:rsid w:val="007E4634"/>
    <w:rsid w:val="007F5D89"/>
    <w:rsid w:val="007F7286"/>
    <w:rsid w:val="0080030E"/>
    <w:rsid w:val="008037A8"/>
    <w:rsid w:val="00806CCE"/>
    <w:rsid w:val="00811BE1"/>
    <w:rsid w:val="008120B7"/>
    <w:rsid w:val="008144ED"/>
    <w:rsid w:val="00831976"/>
    <w:rsid w:val="00833B70"/>
    <w:rsid w:val="0083636B"/>
    <w:rsid w:val="0084342A"/>
    <w:rsid w:val="008502FB"/>
    <w:rsid w:val="00851C9E"/>
    <w:rsid w:val="00853272"/>
    <w:rsid w:val="0085756C"/>
    <w:rsid w:val="00862232"/>
    <w:rsid w:val="00882637"/>
    <w:rsid w:val="008A40E6"/>
    <w:rsid w:val="008A62B9"/>
    <w:rsid w:val="008B448F"/>
    <w:rsid w:val="008B6F86"/>
    <w:rsid w:val="008C0EFD"/>
    <w:rsid w:val="008C4421"/>
    <w:rsid w:val="008D0B8F"/>
    <w:rsid w:val="008D2ECD"/>
    <w:rsid w:val="008D36FF"/>
    <w:rsid w:val="008E23AA"/>
    <w:rsid w:val="008E53D6"/>
    <w:rsid w:val="008E609B"/>
    <w:rsid w:val="008E7879"/>
    <w:rsid w:val="008F5433"/>
    <w:rsid w:val="0090055F"/>
    <w:rsid w:val="009024B2"/>
    <w:rsid w:val="00916A88"/>
    <w:rsid w:val="00924117"/>
    <w:rsid w:val="00934FC7"/>
    <w:rsid w:val="00942591"/>
    <w:rsid w:val="0094325D"/>
    <w:rsid w:val="00945402"/>
    <w:rsid w:val="0094735F"/>
    <w:rsid w:val="00947BF5"/>
    <w:rsid w:val="00951E09"/>
    <w:rsid w:val="00953669"/>
    <w:rsid w:val="00956068"/>
    <w:rsid w:val="00964ACF"/>
    <w:rsid w:val="00970198"/>
    <w:rsid w:val="00971B29"/>
    <w:rsid w:val="00976E5C"/>
    <w:rsid w:val="00977266"/>
    <w:rsid w:val="00983961"/>
    <w:rsid w:val="00984452"/>
    <w:rsid w:val="009848B2"/>
    <w:rsid w:val="00985CB4"/>
    <w:rsid w:val="00990965"/>
    <w:rsid w:val="00995F70"/>
    <w:rsid w:val="009A2A2D"/>
    <w:rsid w:val="009A4597"/>
    <w:rsid w:val="009C5F49"/>
    <w:rsid w:val="009C5F6E"/>
    <w:rsid w:val="009C7AF7"/>
    <w:rsid w:val="009E0508"/>
    <w:rsid w:val="009E1D0D"/>
    <w:rsid w:val="009E2C3D"/>
    <w:rsid w:val="009E5320"/>
    <w:rsid w:val="009E7B2E"/>
    <w:rsid w:val="009F6918"/>
    <w:rsid w:val="00A0289C"/>
    <w:rsid w:val="00A102DD"/>
    <w:rsid w:val="00A10332"/>
    <w:rsid w:val="00A11811"/>
    <w:rsid w:val="00A15489"/>
    <w:rsid w:val="00A20CB0"/>
    <w:rsid w:val="00A25FDA"/>
    <w:rsid w:val="00A35C49"/>
    <w:rsid w:val="00A377FF"/>
    <w:rsid w:val="00A64930"/>
    <w:rsid w:val="00A81329"/>
    <w:rsid w:val="00A81F98"/>
    <w:rsid w:val="00A90C7E"/>
    <w:rsid w:val="00A91D18"/>
    <w:rsid w:val="00A94B89"/>
    <w:rsid w:val="00AA5247"/>
    <w:rsid w:val="00AA6806"/>
    <w:rsid w:val="00AB3CC0"/>
    <w:rsid w:val="00AC25B8"/>
    <w:rsid w:val="00AC533C"/>
    <w:rsid w:val="00AD0268"/>
    <w:rsid w:val="00AD0BA6"/>
    <w:rsid w:val="00AD12E1"/>
    <w:rsid w:val="00AD239E"/>
    <w:rsid w:val="00AD2808"/>
    <w:rsid w:val="00AE74B2"/>
    <w:rsid w:val="00AF4BC1"/>
    <w:rsid w:val="00B002E6"/>
    <w:rsid w:val="00B01CCF"/>
    <w:rsid w:val="00B01DEA"/>
    <w:rsid w:val="00B05DC6"/>
    <w:rsid w:val="00B068D1"/>
    <w:rsid w:val="00B06959"/>
    <w:rsid w:val="00B06C7F"/>
    <w:rsid w:val="00B06CFE"/>
    <w:rsid w:val="00B157E5"/>
    <w:rsid w:val="00B222D7"/>
    <w:rsid w:val="00B23C7B"/>
    <w:rsid w:val="00B23CFC"/>
    <w:rsid w:val="00B25B35"/>
    <w:rsid w:val="00B26861"/>
    <w:rsid w:val="00B3293E"/>
    <w:rsid w:val="00B32F25"/>
    <w:rsid w:val="00B40A93"/>
    <w:rsid w:val="00B508C6"/>
    <w:rsid w:val="00B52731"/>
    <w:rsid w:val="00B527FB"/>
    <w:rsid w:val="00B52D2F"/>
    <w:rsid w:val="00B5348A"/>
    <w:rsid w:val="00B5427B"/>
    <w:rsid w:val="00B542F7"/>
    <w:rsid w:val="00B57059"/>
    <w:rsid w:val="00B631E8"/>
    <w:rsid w:val="00B710EB"/>
    <w:rsid w:val="00B74E9A"/>
    <w:rsid w:val="00B80AE5"/>
    <w:rsid w:val="00B856CE"/>
    <w:rsid w:val="00B928DD"/>
    <w:rsid w:val="00B93910"/>
    <w:rsid w:val="00B93E9E"/>
    <w:rsid w:val="00B959F9"/>
    <w:rsid w:val="00BA343E"/>
    <w:rsid w:val="00BA6709"/>
    <w:rsid w:val="00BA71D2"/>
    <w:rsid w:val="00BC79F1"/>
    <w:rsid w:val="00BD0F12"/>
    <w:rsid w:val="00BD10E1"/>
    <w:rsid w:val="00BD3D00"/>
    <w:rsid w:val="00BD7883"/>
    <w:rsid w:val="00BE6E69"/>
    <w:rsid w:val="00BE74C7"/>
    <w:rsid w:val="00BF57DA"/>
    <w:rsid w:val="00BF7D39"/>
    <w:rsid w:val="00C1171E"/>
    <w:rsid w:val="00C13268"/>
    <w:rsid w:val="00C15F4A"/>
    <w:rsid w:val="00C21175"/>
    <w:rsid w:val="00C22A3F"/>
    <w:rsid w:val="00C24BAB"/>
    <w:rsid w:val="00C254EB"/>
    <w:rsid w:val="00C26AE9"/>
    <w:rsid w:val="00C330DC"/>
    <w:rsid w:val="00C34B07"/>
    <w:rsid w:val="00C37FE6"/>
    <w:rsid w:val="00C53610"/>
    <w:rsid w:val="00C573EF"/>
    <w:rsid w:val="00C610CC"/>
    <w:rsid w:val="00C610F8"/>
    <w:rsid w:val="00C639AE"/>
    <w:rsid w:val="00C65FEF"/>
    <w:rsid w:val="00C66DBA"/>
    <w:rsid w:val="00C82DC6"/>
    <w:rsid w:val="00C83BA0"/>
    <w:rsid w:val="00C86DC7"/>
    <w:rsid w:val="00C909AF"/>
    <w:rsid w:val="00C927F1"/>
    <w:rsid w:val="00C93C38"/>
    <w:rsid w:val="00C96002"/>
    <w:rsid w:val="00CA4876"/>
    <w:rsid w:val="00CA5F99"/>
    <w:rsid w:val="00CA77DD"/>
    <w:rsid w:val="00CB6BDC"/>
    <w:rsid w:val="00CC1058"/>
    <w:rsid w:val="00CC4B9A"/>
    <w:rsid w:val="00CE0F4F"/>
    <w:rsid w:val="00CE1EB3"/>
    <w:rsid w:val="00CF3900"/>
    <w:rsid w:val="00CF5228"/>
    <w:rsid w:val="00CF552E"/>
    <w:rsid w:val="00CF6588"/>
    <w:rsid w:val="00CF713E"/>
    <w:rsid w:val="00CF7883"/>
    <w:rsid w:val="00D05905"/>
    <w:rsid w:val="00D05EAA"/>
    <w:rsid w:val="00D07B49"/>
    <w:rsid w:val="00D10A24"/>
    <w:rsid w:val="00D14DDA"/>
    <w:rsid w:val="00D2130E"/>
    <w:rsid w:val="00D21CD9"/>
    <w:rsid w:val="00D23A2D"/>
    <w:rsid w:val="00D2437F"/>
    <w:rsid w:val="00D24864"/>
    <w:rsid w:val="00D31DFA"/>
    <w:rsid w:val="00D32789"/>
    <w:rsid w:val="00D34C2F"/>
    <w:rsid w:val="00D506D2"/>
    <w:rsid w:val="00D50E7E"/>
    <w:rsid w:val="00D51DE4"/>
    <w:rsid w:val="00D60B13"/>
    <w:rsid w:val="00D70872"/>
    <w:rsid w:val="00D76BD9"/>
    <w:rsid w:val="00D80237"/>
    <w:rsid w:val="00D842E4"/>
    <w:rsid w:val="00D874F4"/>
    <w:rsid w:val="00D93C28"/>
    <w:rsid w:val="00D93D36"/>
    <w:rsid w:val="00DA3F1D"/>
    <w:rsid w:val="00DB11EE"/>
    <w:rsid w:val="00DC201D"/>
    <w:rsid w:val="00DC5FC7"/>
    <w:rsid w:val="00DC79F9"/>
    <w:rsid w:val="00DD762F"/>
    <w:rsid w:val="00DD7836"/>
    <w:rsid w:val="00DF0E37"/>
    <w:rsid w:val="00DF1F06"/>
    <w:rsid w:val="00DF1FC8"/>
    <w:rsid w:val="00E01442"/>
    <w:rsid w:val="00E17047"/>
    <w:rsid w:val="00E223B5"/>
    <w:rsid w:val="00E26A40"/>
    <w:rsid w:val="00E26B59"/>
    <w:rsid w:val="00E31C9F"/>
    <w:rsid w:val="00E31EFC"/>
    <w:rsid w:val="00E34B2B"/>
    <w:rsid w:val="00E37523"/>
    <w:rsid w:val="00E4453A"/>
    <w:rsid w:val="00E46D05"/>
    <w:rsid w:val="00E47BC6"/>
    <w:rsid w:val="00E5079B"/>
    <w:rsid w:val="00E5167B"/>
    <w:rsid w:val="00E5191D"/>
    <w:rsid w:val="00E54260"/>
    <w:rsid w:val="00E5548D"/>
    <w:rsid w:val="00E62C73"/>
    <w:rsid w:val="00E63697"/>
    <w:rsid w:val="00E65BC2"/>
    <w:rsid w:val="00E805D5"/>
    <w:rsid w:val="00E81A0F"/>
    <w:rsid w:val="00E85FFB"/>
    <w:rsid w:val="00E90DA8"/>
    <w:rsid w:val="00E96C5D"/>
    <w:rsid w:val="00EA092B"/>
    <w:rsid w:val="00EA12CE"/>
    <w:rsid w:val="00EA17FC"/>
    <w:rsid w:val="00EA58AA"/>
    <w:rsid w:val="00EA68F7"/>
    <w:rsid w:val="00EA6C8D"/>
    <w:rsid w:val="00EB1BFE"/>
    <w:rsid w:val="00EB39AA"/>
    <w:rsid w:val="00EB550B"/>
    <w:rsid w:val="00EC6AB1"/>
    <w:rsid w:val="00EC7C0B"/>
    <w:rsid w:val="00ED1599"/>
    <w:rsid w:val="00ED224B"/>
    <w:rsid w:val="00ED541B"/>
    <w:rsid w:val="00EE3E3C"/>
    <w:rsid w:val="00EE6391"/>
    <w:rsid w:val="00EF1D32"/>
    <w:rsid w:val="00EF3636"/>
    <w:rsid w:val="00EF4264"/>
    <w:rsid w:val="00EF627B"/>
    <w:rsid w:val="00F00AD5"/>
    <w:rsid w:val="00F02A13"/>
    <w:rsid w:val="00F04F70"/>
    <w:rsid w:val="00F1724D"/>
    <w:rsid w:val="00F24BDC"/>
    <w:rsid w:val="00F270B2"/>
    <w:rsid w:val="00F2735B"/>
    <w:rsid w:val="00F33691"/>
    <w:rsid w:val="00F35BF7"/>
    <w:rsid w:val="00F40022"/>
    <w:rsid w:val="00F413AC"/>
    <w:rsid w:val="00F426DA"/>
    <w:rsid w:val="00F433CF"/>
    <w:rsid w:val="00F43CF9"/>
    <w:rsid w:val="00F4544B"/>
    <w:rsid w:val="00F51765"/>
    <w:rsid w:val="00F51A27"/>
    <w:rsid w:val="00F525BF"/>
    <w:rsid w:val="00F53EC2"/>
    <w:rsid w:val="00F54053"/>
    <w:rsid w:val="00F54DE3"/>
    <w:rsid w:val="00F554E0"/>
    <w:rsid w:val="00F63E2E"/>
    <w:rsid w:val="00F643FE"/>
    <w:rsid w:val="00F654C2"/>
    <w:rsid w:val="00F670B0"/>
    <w:rsid w:val="00F80551"/>
    <w:rsid w:val="00F90C5C"/>
    <w:rsid w:val="00F90ECE"/>
    <w:rsid w:val="00F974E9"/>
    <w:rsid w:val="00F97F08"/>
    <w:rsid w:val="00FA0423"/>
    <w:rsid w:val="00FA4C3F"/>
    <w:rsid w:val="00FA6C90"/>
    <w:rsid w:val="00FA7916"/>
    <w:rsid w:val="00FB219E"/>
    <w:rsid w:val="00FB2E09"/>
    <w:rsid w:val="00FC0102"/>
    <w:rsid w:val="00FC0EAE"/>
    <w:rsid w:val="00FC2121"/>
    <w:rsid w:val="00FC4807"/>
    <w:rsid w:val="00FC5BCD"/>
    <w:rsid w:val="00FD0057"/>
    <w:rsid w:val="00FD007A"/>
    <w:rsid w:val="00FD1BEF"/>
    <w:rsid w:val="00FD2FC8"/>
    <w:rsid w:val="00FD6634"/>
    <w:rsid w:val="00FD6656"/>
    <w:rsid w:val="00FD6DBD"/>
    <w:rsid w:val="00FD75CD"/>
    <w:rsid w:val="00FE105B"/>
    <w:rsid w:val="00FE494C"/>
    <w:rsid w:val="00FE6169"/>
    <w:rsid w:val="00FE6DF5"/>
    <w:rsid w:val="00FE7E3E"/>
    <w:rsid w:val="00FF05DD"/>
    <w:rsid w:val="00FF71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70BB89F"/>
  <w15:docId w15:val="{5E3F8FFB-57D2-4F99-A0B3-BA6730219B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 w:qFormat="1"/>
    <w:lsdException w:name="toc 5" w:semiHidden="1" w:uiPriority="39" w:unhideWhenUsed="1" w:qFormat="1"/>
    <w:lsdException w:name="toc 6" w:semiHidden="1" w:uiPriority="39" w:unhideWhenUsed="1" w:qFormat="1"/>
    <w:lsdException w:name="toc 7" w:semiHidden="1" w:uiPriority="39" w:unhideWhenUsed="1" w:qFormat="1"/>
    <w:lsdException w:name="toc 8" w:semiHidden="1" w:uiPriority="39" w:unhideWhenUsed="1" w:qFormat="1"/>
    <w:lsdException w:name="toc 9" w:semiHidden="1" w:uiPriority="39" w:unhideWhenUsed="1" w:qFormat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B6BDC"/>
    <w:pPr>
      <w:spacing w:after="0" w:line="240" w:lineRule="auto"/>
    </w:pPr>
  </w:style>
  <w:style w:type="paragraph" w:styleId="Ttulo1">
    <w:name w:val="heading 1"/>
    <w:basedOn w:val="Normal"/>
    <w:next w:val="Normal"/>
    <w:link w:val="Ttulo1Car"/>
    <w:qFormat/>
    <w:rsid w:val="007210FA"/>
    <w:pPr>
      <w:keepNext/>
      <w:tabs>
        <w:tab w:val="left" w:pos="7560"/>
      </w:tabs>
      <w:outlineLvl w:val="0"/>
    </w:pPr>
    <w:rPr>
      <w:rFonts w:ascii="Times New Roman" w:eastAsia="Times New Roman" w:hAnsi="Times New Roman" w:cs="Times New Roman"/>
      <w:b/>
      <w:bCs/>
      <w:szCs w:val="24"/>
      <w:lang w:val="es-PA" w:eastAsia="es-ES"/>
    </w:rPr>
  </w:style>
  <w:style w:type="paragraph" w:styleId="Ttulo2">
    <w:name w:val="heading 2"/>
    <w:basedOn w:val="Normal"/>
    <w:next w:val="Normal"/>
    <w:link w:val="Ttulo2Car"/>
    <w:uiPriority w:val="9"/>
    <w:qFormat/>
    <w:rsid w:val="00096E55"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s-EC" w:eastAsia="es-EC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974E9"/>
    <w:pPr>
      <w:tabs>
        <w:tab w:val="center" w:pos="4419"/>
        <w:tab w:val="right" w:pos="8838"/>
      </w:tabs>
    </w:pPr>
    <w:rPr>
      <w:lang w:val="es-EC" w:eastAsia="es-EC"/>
    </w:rPr>
  </w:style>
  <w:style w:type="character" w:customStyle="1" w:styleId="EncabezadoCar">
    <w:name w:val="Encabezado Car"/>
    <w:basedOn w:val="Fuentedeprrafopredeter"/>
    <w:link w:val="Encabezado"/>
    <w:uiPriority w:val="99"/>
    <w:rsid w:val="00F974E9"/>
    <w:rPr>
      <w:lang w:val="es-EC" w:eastAsia="es-EC"/>
    </w:rPr>
  </w:style>
  <w:style w:type="paragraph" w:styleId="Piedepgina">
    <w:name w:val="footer"/>
    <w:basedOn w:val="Normal"/>
    <w:link w:val="PiedepginaCar"/>
    <w:uiPriority w:val="99"/>
    <w:unhideWhenUsed/>
    <w:rsid w:val="00F974E9"/>
    <w:pPr>
      <w:tabs>
        <w:tab w:val="center" w:pos="4419"/>
        <w:tab w:val="right" w:pos="8838"/>
      </w:tabs>
    </w:pPr>
    <w:rPr>
      <w:lang w:val="es-EC" w:eastAsia="es-EC"/>
    </w:rPr>
  </w:style>
  <w:style w:type="character" w:customStyle="1" w:styleId="PiedepginaCar">
    <w:name w:val="Pie de página Car"/>
    <w:basedOn w:val="Fuentedeprrafopredeter"/>
    <w:link w:val="Piedepgina"/>
    <w:uiPriority w:val="99"/>
    <w:rsid w:val="00F974E9"/>
    <w:rPr>
      <w:lang w:val="es-EC" w:eastAsia="es-EC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A4597"/>
    <w:rPr>
      <w:rFonts w:ascii="Tahoma" w:hAnsi="Tahoma" w:cs="Tahoma"/>
      <w:sz w:val="16"/>
      <w:szCs w:val="16"/>
      <w:lang w:val="es-EC" w:eastAsia="es-EC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A4597"/>
    <w:rPr>
      <w:rFonts w:ascii="Tahoma" w:hAnsi="Tahoma" w:cs="Tahoma"/>
      <w:sz w:val="16"/>
      <w:szCs w:val="16"/>
      <w:lang w:val="es-EC" w:eastAsia="es-EC"/>
    </w:rPr>
  </w:style>
  <w:style w:type="character" w:customStyle="1" w:styleId="Ttulo2Car">
    <w:name w:val="Título 2 Car"/>
    <w:basedOn w:val="Fuentedeprrafopredeter"/>
    <w:link w:val="Ttulo2"/>
    <w:uiPriority w:val="9"/>
    <w:rsid w:val="00096E5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s-EC" w:eastAsia="es-EC"/>
    </w:rPr>
  </w:style>
  <w:style w:type="paragraph" w:styleId="Sinespaciado">
    <w:name w:val="No Spacing"/>
    <w:uiPriority w:val="1"/>
    <w:qFormat/>
    <w:rsid w:val="005F11CF"/>
    <w:pPr>
      <w:spacing w:after="0" w:line="240" w:lineRule="auto"/>
    </w:pPr>
    <w:rPr>
      <w:lang w:val="es-EC" w:eastAsia="es-EC"/>
    </w:rPr>
  </w:style>
  <w:style w:type="character" w:styleId="Hipervnculo">
    <w:name w:val="Hyperlink"/>
    <w:basedOn w:val="Fuentedeprrafopredeter"/>
    <w:uiPriority w:val="99"/>
    <w:unhideWhenUsed/>
    <w:rsid w:val="00BA343E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AD2808"/>
    <w:pPr>
      <w:spacing w:after="200" w:line="276" w:lineRule="auto"/>
      <w:ind w:left="720"/>
      <w:contextualSpacing/>
    </w:pPr>
    <w:rPr>
      <w:lang w:val="es-EC" w:eastAsia="es-EC"/>
    </w:rPr>
  </w:style>
  <w:style w:type="character" w:customStyle="1" w:styleId="Ttulo1Car">
    <w:name w:val="Título 1 Car"/>
    <w:basedOn w:val="Fuentedeprrafopredeter"/>
    <w:link w:val="Ttulo1"/>
    <w:rsid w:val="007210FA"/>
    <w:rPr>
      <w:rFonts w:ascii="Times New Roman" w:eastAsia="Times New Roman" w:hAnsi="Times New Roman" w:cs="Times New Roman"/>
      <w:b/>
      <w:bCs/>
      <w:szCs w:val="24"/>
      <w:lang w:val="es-PA" w:eastAsia="es-ES"/>
    </w:rPr>
  </w:style>
  <w:style w:type="paragraph" w:styleId="Ttulo">
    <w:name w:val="Title"/>
    <w:basedOn w:val="Normal"/>
    <w:link w:val="TtuloCar"/>
    <w:qFormat/>
    <w:rsid w:val="007210FA"/>
    <w:pPr>
      <w:jc w:val="center"/>
    </w:pPr>
    <w:rPr>
      <w:rFonts w:ascii="Times New Roman" w:eastAsia="Times New Roman" w:hAnsi="Times New Roman" w:cs="Times New Roman"/>
      <w:sz w:val="28"/>
      <w:szCs w:val="24"/>
      <w:lang w:val="es-PA" w:eastAsia="es-ES"/>
    </w:rPr>
  </w:style>
  <w:style w:type="character" w:customStyle="1" w:styleId="TtuloCar">
    <w:name w:val="Título Car"/>
    <w:basedOn w:val="Fuentedeprrafopredeter"/>
    <w:link w:val="Ttulo"/>
    <w:rsid w:val="007210FA"/>
    <w:rPr>
      <w:rFonts w:ascii="Times New Roman" w:eastAsia="Times New Roman" w:hAnsi="Times New Roman" w:cs="Times New Roman"/>
      <w:sz w:val="28"/>
      <w:szCs w:val="24"/>
      <w:lang w:val="es-PA" w:eastAsia="es-ES"/>
    </w:rPr>
  </w:style>
  <w:style w:type="paragraph" w:styleId="Descripcin">
    <w:name w:val="caption"/>
    <w:basedOn w:val="Normal"/>
    <w:next w:val="Normal"/>
    <w:qFormat/>
    <w:rsid w:val="007210FA"/>
    <w:pPr>
      <w:tabs>
        <w:tab w:val="left" w:pos="7560"/>
      </w:tabs>
      <w:spacing w:line="360" w:lineRule="auto"/>
      <w:jc w:val="center"/>
    </w:pPr>
    <w:rPr>
      <w:rFonts w:ascii="Times New Roman" w:eastAsia="Times New Roman" w:hAnsi="Times New Roman" w:cs="Times New Roman"/>
      <w:b/>
      <w:bCs/>
      <w:szCs w:val="24"/>
      <w:lang w:val="es-PA" w:eastAsia="es-ES"/>
    </w:rPr>
  </w:style>
  <w:style w:type="table" w:styleId="Tablaconcuadrcula">
    <w:name w:val="Table Grid"/>
    <w:basedOn w:val="Tablanormal"/>
    <w:uiPriority w:val="59"/>
    <w:rsid w:val="00C15F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ario">
    <w:name w:val="annotation reference"/>
    <w:basedOn w:val="Fuentedeprrafopredeter"/>
    <w:uiPriority w:val="99"/>
    <w:semiHidden/>
    <w:unhideWhenUsed/>
    <w:rsid w:val="00EF426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EF4264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EF4264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F426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F4264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85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44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781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7688426">
                  <w:marLeft w:val="2905"/>
                  <w:marRight w:val="301"/>
                  <w:marTop w:val="63"/>
                  <w:marBottom w:val="0"/>
                  <w:divBdr>
                    <w:top w:val="single" w:sz="4" w:space="19" w:color="BEBFC0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5364629">
                      <w:marLeft w:val="0"/>
                      <w:marRight w:val="26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4" w:space="15" w:color="BEBFC0"/>
                      </w:divBdr>
                    </w:div>
                  </w:divsChild>
                </w:div>
              </w:divsChild>
            </w:div>
          </w:divsChild>
        </w:div>
      </w:divsChild>
    </w:div>
    <w:div w:id="6784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24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0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12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94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3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50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9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3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92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08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0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42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8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16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0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27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35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66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46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4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6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5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66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09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70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63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34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08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3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44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19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form.dotx" TargetMode="External"/></Relationships>
</file>

<file path=word/theme/theme1.xml><?xml version="1.0" encoding="utf-8"?>
<a:theme xmlns:a="http://schemas.openxmlformats.org/drawingml/2006/main" name="Office Theme">
  <a:themeElements>
    <a:clrScheme name="Ofici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ci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ci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40000"/>
                <a:satMod val="155000"/>
              </a:schemeClr>
            </a:gs>
            <a:gs pos="65000">
              <a:schemeClr val="phClr">
                <a:shade val="85000"/>
                <a:satMod val="155000"/>
              </a:schemeClr>
            </a:gs>
            <a:gs pos="100000">
              <a:schemeClr val="phClr">
                <a:shade val="95000"/>
                <a:satMod val="155000"/>
              </a:schemeClr>
            </a:gs>
          </a:gsLst>
          <a:lin ang="16200000" scaled="0"/>
        </a:gradFill>
      </a:fillStyleLst>
      <a:lnStyleLst>
        <a:ln w="6350" cap="rnd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  <a:ln w="34925" cap="rnd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algn="tl" rotWithShape="0">
              <a:srgbClr val="000000">
                <a:alpha val="64000"/>
              </a:srgbClr>
            </a:outerShdw>
          </a:effectLst>
        </a:effectStyle>
        <a:effectStyle>
          <a:effectLst>
            <a:outerShdw blurRad="39000" dist="25400" dir="5400000">
              <a:srgbClr val="000000">
                <a:alpha val="35000"/>
              </a:srgbClr>
            </a:outerShdw>
          </a:effectLst>
        </a:effectStyle>
        <a:effectStyle>
          <a:effectLst>
            <a:outerShdw blurRad="39000" dist="25400" dir="5400000">
              <a:srgbClr val="000000">
                <a:alpha val="35000"/>
              </a:srgbClr>
            </a:outerShdw>
          </a:effectLst>
          <a:scene3d>
            <a:camera prst="orthographicFront" fov="0">
              <a:rot lat="0" lon="0" rev="0"/>
            </a:camera>
            <a:lightRig rig="threePt" dir="t">
              <a:rot lat="0" lon="0" rev="0"/>
            </a:lightRig>
          </a:scene3d>
          <a:sp3d prstMaterial="matte">
            <a:bevelT h="22225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shade val="50000"/>
                <a:satMod val="155000"/>
              </a:schemeClr>
            </a:gs>
            <a:gs pos="35000">
              <a:schemeClr val="phClr">
                <a:shade val="75000"/>
                <a:satMod val="155000"/>
              </a:schemeClr>
            </a:gs>
            <a:gs pos="100000">
              <a:schemeClr val="phClr">
                <a:tint val="80000"/>
                <a:satMod val="255000"/>
              </a:schemeClr>
            </a:gs>
          </a:gsLst>
          <a:lin ang="16200000" scaled="0"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100000" t="100000" r="100000" b="10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024102-E08B-4DCE-9857-9056994DF4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</Template>
  <TotalTime>625</TotalTime>
  <Pages>7</Pages>
  <Words>389</Words>
  <Characters>2143</Characters>
  <Application>Microsoft Office Word</Application>
  <DocSecurity>0</DocSecurity>
  <Lines>17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PC NITRO Cia. Ltda.</Company>
  <LinksUpToDate>false</LinksUpToDate>
  <CharactersWithSpaces>2527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DARIO</dc:creator>
  <cp:lastModifiedBy>ANDRES</cp:lastModifiedBy>
  <cp:revision>6</cp:revision>
  <cp:lastPrinted>2023-03-20T18:42:00Z</cp:lastPrinted>
  <dcterms:created xsi:type="dcterms:W3CDTF">2023-05-30T17:24:00Z</dcterms:created>
  <dcterms:modified xsi:type="dcterms:W3CDTF">2023-06-27T17:05:00Z</dcterms:modified>
</cp:coreProperties>
</file>